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FEF" w:rsidRPr="007B6472" w:rsidRDefault="00103FEF" w:rsidP="00103FEF">
      <w:pPr>
        <w:rPr>
          <w:noProof/>
          <w:color w:val="477551"/>
          <w:lang w:eastAsia="de-DE"/>
        </w:rPr>
      </w:pP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C3C7097" wp14:editId="65B854A7">
                <wp:simplePos x="0" y="0"/>
                <wp:positionH relativeFrom="column">
                  <wp:posOffset>19685</wp:posOffset>
                </wp:positionH>
                <wp:positionV relativeFrom="paragraph">
                  <wp:posOffset>22225</wp:posOffset>
                </wp:positionV>
                <wp:extent cx="5281295" cy="7519670"/>
                <wp:effectExtent l="0" t="0" r="0" b="5080"/>
                <wp:wrapNone/>
                <wp:docPr id="53" name="Rechteck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81295" cy="7519670"/>
                        </a:xfrm>
                        <a:prstGeom prst="rect">
                          <a:avLst/>
                        </a:prstGeom>
                        <a:solidFill>
                          <a:srgbClr val="47755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hteck 53" o:spid="_x0000_s1026" style="position:absolute;margin-left:1.55pt;margin-top:1.75pt;width:415.85pt;height:592.1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" fillcolor="#477551" stroked="f" strokeweight="2pt"/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CA96EB9" wp14:editId="6B09A644">
                <wp:simplePos x="0" y="0"/>
                <wp:positionH relativeFrom="column">
                  <wp:posOffset>43815</wp:posOffset>
                </wp:positionH>
                <wp:positionV relativeFrom="paragraph">
                  <wp:posOffset>19685</wp:posOffset>
                </wp:positionV>
                <wp:extent cx="5240352" cy="470535"/>
                <wp:effectExtent l="0" t="0" r="0" b="5715"/>
                <wp:wrapNone/>
                <wp:docPr id="3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40352" cy="4705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3FEF" w:rsidRPr="00C325C2" w:rsidRDefault="00103FEF" w:rsidP="00103FEF">
                            <w:pPr>
                              <w:jc w:val="center"/>
                              <w:rPr>
                                <w:color w:val="FFFFFF" w:themeColor="background1"/>
                                <w:sz w:val="42"/>
                              </w:rPr>
                            </w:pPr>
                            <w:r w:rsidRPr="00C325C2">
                              <w:rPr>
                                <w:color w:val="FFFF00"/>
                                <w:sz w:val="42"/>
                              </w:rPr>
                              <w:t xml:space="preserve">5. </w:t>
                            </w:r>
                            <w:r w:rsidRPr="00C325C2">
                              <w:rPr>
                                <w:color w:val="FFFFFF" w:themeColor="background1"/>
                                <w:sz w:val="42"/>
                              </w:rPr>
                              <w:t>Parchauer Oldtimer-Treffen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3.45pt;margin-top:1.55pt;width:412.65pt;height:37.0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" filled="f" stroked="f">
                <v:textbox>
                  <w:txbxContent>
                    <w:p w:rsidR="00103FEF" w:rsidRPr="00C325C2" w:rsidRDefault="00103FEF" w:rsidP="00103FEF">
                      <w:pPr>
                        <w:jc w:val="center"/>
                        <w:rPr>
                          <w:color w:val="FFFFFF" w:themeColor="background1"/>
                          <w:sz w:val="42"/>
                        </w:rPr>
                      </w:pPr>
                      <w:r w:rsidRPr="00C325C2">
                        <w:rPr>
                          <w:color w:val="FFFF00"/>
                          <w:sz w:val="42"/>
                        </w:rPr>
                        <w:t xml:space="preserve">5. </w:t>
                      </w:r>
                      <w:proofErr w:type="spellStart"/>
                      <w:r w:rsidRPr="00C325C2">
                        <w:rPr>
                          <w:color w:val="FFFFFF" w:themeColor="background1"/>
                          <w:sz w:val="42"/>
                        </w:rPr>
                        <w:t>Parchauer</w:t>
                      </w:r>
                      <w:proofErr w:type="spellEnd"/>
                      <w:r w:rsidRPr="00C325C2">
                        <w:rPr>
                          <w:color w:val="FFFFFF" w:themeColor="background1"/>
                          <w:sz w:val="42"/>
                        </w:rPr>
                        <w:t xml:space="preserve"> Oldtimer-Treffen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DDB3160" wp14:editId="4D01FE53">
                <wp:simplePos x="0" y="0"/>
                <wp:positionH relativeFrom="column">
                  <wp:posOffset>-388004</wp:posOffset>
                </wp:positionH>
                <wp:positionV relativeFrom="paragraph">
                  <wp:posOffset>-708726</wp:posOffset>
                </wp:positionV>
                <wp:extent cx="4246586" cy="470535"/>
                <wp:effectExtent l="0" t="0" r="0" b="5715"/>
                <wp:wrapNone/>
                <wp:docPr id="36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46586" cy="4705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3FEF" w:rsidRPr="00013BD5" w:rsidRDefault="00103FEF" w:rsidP="00103FEF">
                            <w:pPr>
                              <w:jc w:val="center"/>
                              <w:rPr>
                                <w:color w:val="FFFFFF" w:themeColor="background1"/>
                                <w:sz w:val="3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36"/>
                              </w:rPr>
                              <w:t>www.parchaueroldies.de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30.55pt;margin-top:-55.8pt;width:334.4pt;height:37.0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" filled="f" stroked="f">
                <v:textbox>
                  <w:txbxContent>
                    <w:p w:rsidR="00103FEF" w:rsidRPr="00013BD5" w:rsidRDefault="00103FEF" w:rsidP="00103FEF">
                      <w:pPr>
                        <w:jc w:val="center"/>
                        <w:rPr>
                          <w:color w:val="FFFFFF" w:themeColor="background1"/>
                          <w:sz w:val="36"/>
                        </w:rPr>
                      </w:pPr>
                      <w:r>
                        <w:rPr>
                          <w:color w:val="FFFFFF" w:themeColor="background1"/>
                          <w:sz w:val="36"/>
                        </w:rPr>
                        <w:t>www.parchaueroldies.de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de-DE"/>
        </w:rPr>
        <w:t xml:space="preserve"> </w:t>
      </w:r>
    </w:p>
    <w:tbl>
      <w:tblPr>
        <w:tblStyle w:val="Tabellenraster"/>
        <w:tblpPr w:leftFromText="141" w:rightFromText="141" w:vertAnchor="text" w:horzAnchor="margin" w:tblpY="5698"/>
        <w:tblW w:w="84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5"/>
        <w:gridCol w:w="6208"/>
      </w:tblGrid>
      <w:tr w:rsidR="00103FEF" w:rsidTr="0071177D">
        <w:trPr>
          <w:trHeight w:val="452"/>
        </w:trPr>
        <w:tc>
          <w:tcPr>
            <w:tcW w:w="2235" w:type="dxa"/>
          </w:tcPr>
          <w:p w:rsidR="00103FEF" w:rsidRPr="00887C4D" w:rsidRDefault="00103FEF" w:rsidP="0071177D">
            <w:pPr>
              <w:jc w:val="right"/>
              <w:rPr>
                <w:color w:val="FFFFFF" w:themeColor="background1"/>
                <w:sz w:val="36"/>
                <w:szCs w:val="36"/>
              </w:rPr>
            </w:pPr>
            <w:r w:rsidRPr="00887C4D">
              <w:rPr>
                <w:color w:val="FFFFFF" w:themeColor="background1"/>
                <w:sz w:val="36"/>
                <w:szCs w:val="36"/>
              </w:rPr>
              <w:t>Name:</w:t>
            </w:r>
          </w:p>
        </w:tc>
        <w:sdt>
          <w:sdtPr>
            <w:rPr>
              <w:color w:val="FFFFFF" w:themeColor="background1"/>
              <w:sz w:val="36"/>
              <w:szCs w:val="36"/>
            </w:rPr>
            <w:id w:val="1026451235"/>
            <w:placeholder>
              <w:docPart w:val="C26597710C474B8A921856F8F7ECC565"/>
            </w:placeholder>
            <w:text/>
          </w:sdtPr>
          <w:sdtEndPr/>
          <w:sdtContent>
            <w:tc>
              <w:tcPr>
                <w:tcW w:w="6208" w:type="dxa"/>
              </w:tcPr>
              <w:p w:rsidR="00103FEF" w:rsidRPr="00D347EB" w:rsidRDefault="0039040C" w:rsidP="0039040C">
                <w:pPr>
                  <w:rPr>
                    <w:color w:val="FFFFFF" w:themeColor="background1"/>
                    <w:sz w:val="36"/>
                    <w:szCs w:val="36"/>
                  </w:rPr>
                </w:pPr>
                <w:r>
                  <w:rPr>
                    <w:color w:val="FFFFFF" w:themeColor="background1"/>
                    <w:sz w:val="36"/>
                    <w:szCs w:val="36"/>
                  </w:rPr>
                  <w:t>Mustermann</w:t>
                </w:r>
              </w:p>
            </w:tc>
          </w:sdtContent>
        </w:sdt>
      </w:tr>
      <w:tr w:rsidR="00103FEF" w:rsidTr="0071177D">
        <w:trPr>
          <w:trHeight w:val="441"/>
        </w:trPr>
        <w:tc>
          <w:tcPr>
            <w:tcW w:w="2235" w:type="dxa"/>
          </w:tcPr>
          <w:p w:rsidR="00103FEF" w:rsidRPr="00887C4D" w:rsidRDefault="00103FEF" w:rsidP="0071177D">
            <w:pPr>
              <w:jc w:val="right"/>
              <w:rPr>
                <w:color w:val="FFFFFF" w:themeColor="background1"/>
                <w:sz w:val="36"/>
                <w:szCs w:val="36"/>
              </w:rPr>
            </w:pPr>
            <w:r>
              <w:rPr>
                <w:color w:val="FFFFFF" w:themeColor="background1"/>
                <w:sz w:val="36"/>
                <w:szCs w:val="36"/>
              </w:rPr>
              <w:t>Vorname:</w:t>
            </w:r>
          </w:p>
        </w:tc>
        <w:sdt>
          <w:sdtPr>
            <w:rPr>
              <w:color w:val="FFFFFF" w:themeColor="background1"/>
              <w:sz w:val="36"/>
              <w:szCs w:val="36"/>
            </w:rPr>
            <w:id w:val="-1375765815"/>
            <w:placeholder>
              <w:docPart w:val="71758CBE3D14459184908838914BBEE4"/>
            </w:placeholder>
            <w:text/>
          </w:sdtPr>
          <w:sdtEndPr/>
          <w:sdtContent>
            <w:tc>
              <w:tcPr>
                <w:tcW w:w="6208" w:type="dxa"/>
              </w:tcPr>
              <w:p w:rsidR="00103FEF" w:rsidRPr="00D347EB" w:rsidRDefault="0039040C" w:rsidP="0039040C">
                <w:pPr>
                  <w:rPr>
                    <w:color w:val="FFFFFF" w:themeColor="background1"/>
                    <w:sz w:val="36"/>
                    <w:szCs w:val="36"/>
                  </w:rPr>
                </w:pPr>
                <w:r>
                  <w:rPr>
                    <w:color w:val="FFFFFF" w:themeColor="background1"/>
                    <w:sz w:val="36"/>
                    <w:szCs w:val="36"/>
                  </w:rPr>
                  <w:t>Max</w:t>
                </w:r>
              </w:p>
            </w:tc>
          </w:sdtContent>
        </w:sdt>
      </w:tr>
      <w:tr w:rsidR="00103FEF" w:rsidTr="0071177D">
        <w:trPr>
          <w:trHeight w:val="452"/>
        </w:trPr>
        <w:tc>
          <w:tcPr>
            <w:tcW w:w="2235" w:type="dxa"/>
          </w:tcPr>
          <w:p w:rsidR="00103FEF" w:rsidRPr="00887C4D" w:rsidRDefault="00103FEF" w:rsidP="0071177D">
            <w:pPr>
              <w:jc w:val="right"/>
              <w:rPr>
                <w:color w:val="FFFFFF" w:themeColor="background1"/>
                <w:sz w:val="36"/>
                <w:szCs w:val="36"/>
              </w:rPr>
            </w:pPr>
            <w:r>
              <w:rPr>
                <w:color w:val="FFFFFF" w:themeColor="background1"/>
                <w:sz w:val="36"/>
                <w:szCs w:val="36"/>
              </w:rPr>
              <w:t>Hersteller:</w:t>
            </w:r>
          </w:p>
        </w:tc>
        <w:sdt>
          <w:sdtPr>
            <w:rPr>
              <w:color w:val="FFFFFF" w:themeColor="background1"/>
              <w:sz w:val="36"/>
              <w:szCs w:val="36"/>
            </w:rPr>
            <w:id w:val="-645208342"/>
            <w:placeholder>
              <w:docPart w:val="DC9988F7744A4DBD9534F32CE010E712"/>
            </w:placeholder>
            <w:text/>
          </w:sdtPr>
          <w:sdtEndPr/>
          <w:sdtContent>
            <w:tc>
              <w:tcPr>
                <w:tcW w:w="6208" w:type="dxa"/>
              </w:tcPr>
              <w:p w:rsidR="00103FEF" w:rsidRPr="00D347EB" w:rsidRDefault="0039040C" w:rsidP="0039040C">
                <w:pPr>
                  <w:rPr>
                    <w:color w:val="FFFFFF" w:themeColor="background1"/>
                    <w:sz w:val="36"/>
                    <w:szCs w:val="36"/>
                  </w:rPr>
                </w:pPr>
                <w:r>
                  <w:rPr>
                    <w:color w:val="FFFFFF" w:themeColor="background1"/>
                    <w:sz w:val="36"/>
                    <w:szCs w:val="36"/>
                  </w:rPr>
                  <w:t>Musterfahrzeug</w:t>
                </w:r>
              </w:p>
            </w:tc>
          </w:sdtContent>
        </w:sdt>
      </w:tr>
      <w:tr w:rsidR="00103FEF" w:rsidTr="0071177D">
        <w:trPr>
          <w:trHeight w:val="452"/>
        </w:trPr>
        <w:tc>
          <w:tcPr>
            <w:tcW w:w="2235" w:type="dxa"/>
          </w:tcPr>
          <w:p w:rsidR="00103FEF" w:rsidRPr="00887C4D" w:rsidRDefault="00103FEF" w:rsidP="0071177D">
            <w:pPr>
              <w:jc w:val="right"/>
              <w:rPr>
                <w:color w:val="FFFFFF" w:themeColor="background1"/>
                <w:sz w:val="36"/>
                <w:szCs w:val="36"/>
              </w:rPr>
            </w:pPr>
            <w:r>
              <w:rPr>
                <w:color w:val="FFFFFF" w:themeColor="background1"/>
                <w:sz w:val="36"/>
                <w:szCs w:val="36"/>
              </w:rPr>
              <w:t>Typ:</w:t>
            </w:r>
          </w:p>
        </w:tc>
        <w:sdt>
          <w:sdtPr>
            <w:rPr>
              <w:color w:val="FFFFFF" w:themeColor="background1"/>
              <w:sz w:val="36"/>
              <w:szCs w:val="36"/>
            </w:rPr>
            <w:id w:val="84264987"/>
            <w:placeholder>
              <w:docPart w:val="58B3F5EB5AF646659BE5BDB05A65435B"/>
            </w:placeholder>
            <w:text/>
          </w:sdtPr>
          <w:sdtEndPr/>
          <w:sdtContent>
            <w:tc>
              <w:tcPr>
                <w:tcW w:w="6208" w:type="dxa"/>
              </w:tcPr>
              <w:p w:rsidR="00103FEF" w:rsidRPr="00D347EB" w:rsidRDefault="0039040C" w:rsidP="00C5697D">
                <w:pPr>
                  <w:rPr>
                    <w:color w:val="FFFFFF" w:themeColor="background1"/>
                    <w:sz w:val="36"/>
                    <w:szCs w:val="36"/>
                  </w:rPr>
                </w:pPr>
                <w:r>
                  <w:rPr>
                    <w:color w:val="FFFFFF" w:themeColor="background1"/>
                    <w:sz w:val="36"/>
                    <w:szCs w:val="36"/>
                  </w:rPr>
                  <w:t>Muster 1</w:t>
                </w:r>
              </w:p>
            </w:tc>
          </w:sdtContent>
        </w:sdt>
      </w:tr>
      <w:tr w:rsidR="00103FEF" w:rsidTr="0071177D">
        <w:trPr>
          <w:trHeight w:val="441"/>
        </w:trPr>
        <w:tc>
          <w:tcPr>
            <w:tcW w:w="2235" w:type="dxa"/>
          </w:tcPr>
          <w:p w:rsidR="00103FEF" w:rsidRPr="00887C4D" w:rsidRDefault="00103FEF" w:rsidP="0071177D">
            <w:pPr>
              <w:jc w:val="right"/>
              <w:rPr>
                <w:color w:val="FFFFFF" w:themeColor="background1"/>
                <w:sz w:val="36"/>
                <w:szCs w:val="36"/>
              </w:rPr>
            </w:pPr>
            <w:r>
              <w:rPr>
                <w:color w:val="FFFFFF" w:themeColor="background1"/>
                <w:sz w:val="36"/>
                <w:szCs w:val="36"/>
              </w:rPr>
              <w:t>Baujahr:</w:t>
            </w:r>
          </w:p>
        </w:tc>
        <w:sdt>
          <w:sdtPr>
            <w:rPr>
              <w:color w:val="FFFFFF" w:themeColor="background1"/>
              <w:sz w:val="36"/>
              <w:szCs w:val="36"/>
            </w:rPr>
            <w:id w:val="170223191"/>
            <w:placeholder>
              <w:docPart w:val="45C6DC96149B435FB1019C1876DED8A9"/>
            </w:placeholder>
            <w:text/>
          </w:sdtPr>
          <w:sdtEndPr/>
          <w:sdtContent>
            <w:tc>
              <w:tcPr>
                <w:tcW w:w="6208" w:type="dxa"/>
              </w:tcPr>
              <w:p w:rsidR="00103FEF" w:rsidRPr="00D347EB" w:rsidRDefault="00C5697D" w:rsidP="00C5697D">
                <w:pPr>
                  <w:rPr>
                    <w:color w:val="FFFFFF" w:themeColor="background1"/>
                    <w:sz w:val="36"/>
                    <w:szCs w:val="36"/>
                  </w:rPr>
                </w:pPr>
                <w:r>
                  <w:rPr>
                    <w:color w:val="FFFFFF" w:themeColor="background1"/>
                    <w:sz w:val="36"/>
                    <w:szCs w:val="36"/>
                  </w:rPr>
                  <w:t>1984</w:t>
                </w:r>
              </w:p>
            </w:tc>
          </w:sdtContent>
        </w:sdt>
      </w:tr>
      <w:tr w:rsidR="00103FEF" w:rsidTr="0071177D">
        <w:trPr>
          <w:trHeight w:val="452"/>
        </w:trPr>
        <w:tc>
          <w:tcPr>
            <w:tcW w:w="2235" w:type="dxa"/>
          </w:tcPr>
          <w:p w:rsidR="00103FEF" w:rsidRPr="00887C4D" w:rsidRDefault="00103FEF" w:rsidP="0071177D">
            <w:pPr>
              <w:jc w:val="right"/>
              <w:rPr>
                <w:color w:val="FFFFFF" w:themeColor="background1"/>
                <w:sz w:val="36"/>
                <w:szCs w:val="36"/>
              </w:rPr>
            </w:pPr>
            <w:r>
              <w:rPr>
                <w:color w:val="FFFFFF" w:themeColor="background1"/>
                <w:sz w:val="36"/>
                <w:szCs w:val="36"/>
              </w:rPr>
              <w:t>Leistung:</w:t>
            </w:r>
          </w:p>
        </w:tc>
        <w:tc>
          <w:tcPr>
            <w:tcW w:w="6208" w:type="dxa"/>
          </w:tcPr>
          <w:p w:rsidR="00103FEF" w:rsidRPr="00D347EB" w:rsidRDefault="00E51D6F" w:rsidP="00C5697D">
            <w:pPr>
              <w:rPr>
                <w:color w:val="FFFFFF" w:themeColor="background1"/>
                <w:sz w:val="36"/>
                <w:szCs w:val="36"/>
              </w:rPr>
            </w:pPr>
            <w:sdt>
              <w:sdtPr>
                <w:rPr>
                  <w:color w:val="FFFFFF" w:themeColor="background1"/>
                  <w:sz w:val="36"/>
                  <w:szCs w:val="36"/>
                </w:rPr>
                <w:id w:val="1700282688"/>
                <w:placeholder>
                  <w:docPart w:val="D6095DC4EE8F4542BB5FF6EC1CA2529A"/>
                </w:placeholder>
                <w:text/>
              </w:sdtPr>
              <w:sdtEndPr/>
              <w:sdtContent>
                <w:r w:rsidR="0039040C">
                  <w:rPr>
                    <w:color w:val="FFFFFF" w:themeColor="background1"/>
                    <w:sz w:val="36"/>
                    <w:szCs w:val="36"/>
                  </w:rPr>
                  <w:t>100</w:t>
                </w:r>
              </w:sdtContent>
            </w:sdt>
            <w:r w:rsidR="00C5697D">
              <w:rPr>
                <w:color w:val="FFFFFF" w:themeColor="background1"/>
                <w:sz w:val="36"/>
                <w:szCs w:val="36"/>
              </w:rPr>
              <w:t xml:space="preserve"> PS</w:t>
            </w:r>
            <w:bookmarkStart w:id="0" w:name="_GoBack"/>
            <w:bookmarkEnd w:id="0"/>
          </w:p>
        </w:tc>
      </w:tr>
      <w:tr w:rsidR="00103FEF" w:rsidTr="0071177D">
        <w:trPr>
          <w:trHeight w:val="441"/>
        </w:trPr>
        <w:tc>
          <w:tcPr>
            <w:tcW w:w="2235" w:type="dxa"/>
          </w:tcPr>
          <w:p w:rsidR="00103FEF" w:rsidRPr="00887C4D" w:rsidRDefault="00103FEF" w:rsidP="0071177D">
            <w:pPr>
              <w:jc w:val="right"/>
              <w:rPr>
                <w:color w:val="FFFFFF" w:themeColor="background1"/>
                <w:sz w:val="36"/>
                <w:szCs w:val="36"/>
              </w:rPr>
            </w:pPr>
            <w:r>
              <w:rPr>
                <w:color w:val="FFFFFF" w:themeColor="background1"/>
                <w:sz w:val="36"/>
                <w:szCs w:val="36"/>
              </w:rPr>
              <w:t>Hubraum:</w:t>
            </w:r>
          </w:p>
        </w:tc>
        <w:tc>
          <w:tcPr>
            <w:tcW w:w="6208" w:type="dxa"/>
          </w:tcPr>
          <w:p w:rsidR="00103FEF" w:rsidRPr="00312806" w:rsidRDefault="00E51D6F" w:rsidP="00C5697D">
            <w:pPr>
              <w:rPr>
                <w:color w:val="FFFFFF" w:themeColor="background1"/>
                <w:sz w:val="36"/>
                <w:szCs w:val="36"/>
              </w:rPr>
            </w:pPr>
            <w:sdt>
              <w:sdtPr>
                <w:rPr>
                  <w:color w:val="FFFFFF" w:themeColor="background1"/>
                  <w:sz w:val="36"/>
                  <w:szCs w:val="36"/>
                </w:rPr>
                <w:id w:val="1996910236"/>
                <w:placeholder>
                  <w:docPart w:val="711A22B024C0410E81406E775767922E"/>
                </w:placeholder>
                <w:text/>
              </w:sdtPr>
              <w:sdtEndPr/>
              <w:sdtContent>
                <w:r w:rsidR="00C5697D">
                  <w:rPr>
                    <w:color w:val="FFFFFF" w:themeColor="background1"/>
                    <w:sz w:val="36"/>
                    <w:szCs w:val="36"/>
                  </w:rPr>
                  <w:t>50</w:t>
                </w:r>
                <w:r w:rsidR="0039040C">
                  <w:rPr>
                    <w:color w:val="FFFFFF" w:themeColor="background1"/>
                    <w:sz w:val="36"/>
                    <w:szCs w:val="36"/>
                  </w:rPr>
                  <w:t>0</w:t>
                </w:r>
              </w:sdtContent>
            </w:sdt>
            <w:r w:rsidR="00C5697D">
              <w:rPr>
                <w:color w:val="FFFFFF" w:themeColor="background1"/>
                <w:sz w:val="36"/>
                <w:szCs w:val="36"/>
              </w:rPr>
              <w:t xml:space="preserve"> ccm</w:t>
            </w:r>
          </w:p>
        </w:tc>
      </w:tr>
      <w:tr w:rsidR="00103FEF" w:rsidTr="0071177D">
        <w:trPr>
          <w:trHeight w:val="452"/>
        </w:trPr>
        <w:tc>
          <w:tcPr>
            <w:tcW w:w="2235" w:type="dxa"/>
          </w:tcPr>
          <w:p w:rsidR="00103FEF" w:rsidRPr="00887C4D" w:rsidRDefault="00103FEF" w:rsidP="0071177D">
            <w:pPr>
              <w:jc w:val="right"/>
              <w:rPr>
                <w:color w:val="FFFFFF" w:themeColor="background1"/>
                <w:sz w:val="36"/>
                <w:szCs w:val="36"/>
              </w:rPr>
            </w:pPr>
            <w:r>
              <w:rPr>
                <w:color w:val="FFFFFF" w:themeColor="background1"/>
                <w:sz w:val="36"/>
                <w:szCs w:val="36"/>
              </w:rPr>
              <w:t>Zylinder:</w:t>
            </w:r>
          </w:p>
        </w:tc>
        <w:sdt>
          <w:sdtPr>
            <w:rPr>
              <w:color w:val="FFFFFF" w:themeColor="background1"/>
              <w:sz w:val="36"/>
              <w:szCs w:val="36"/>
            </w:rPr>
            <w:id w:val="767351025"/>
            <w:placeholder>
              <w:docPart w:val="E8E8615DA6B94732BBB6090A89B8AC18"/>
            </w:placeholder>
            <w:text/>
          </w:sdtPr>
          <w:sdtEndPr/>
          <w:sdtContent>
            <w:tc>
              <w:tcPr>
                <w:tcW w:w="6208" w:type="dxa"/>
              </w:tcPr>
              <w:p w:rsidR="00103FEF" w:rsidRPr="00312806" w:rsidRDefault="0039040C" w:rsidP="0039040C">
                <w:pPr>
                  <w:rPr>
                    <w:color w:val="FFFFFF" w:themeColor="background1"/>
                    <w:sz w:val="36"/>
                    <w:szCs w:val="36"/>
                  </w:rPr>
                </w:pPr>
                <w:r>
                  <w:rPr>
                    <w:color w:val="FFFFFF" w:themeColor="background1"/>
                    <w:sz w:val="36"/>
                    <w:szCs w:val="36"/>
                  </w:rPr>
                  <w:t>4</w:t>
                </w:r>
              </w:p>
            </w:tc>
          </w:sdtContent>
        </w:sdt>
      </w:tr>
    </w:tbl>
    <w:p w:rsidR="00103FEF" w:rsidRDefault="00103FEF" w:rsidP="00103FEF"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08696CF" wp14:editId="2654692E">
                <wp:simplePos x="0" y="0"/>
                <wp:positionH relativeFrom="column">
                  <wp:posOffset>0</wp:posOffset>
                </wp:positionH>
                <wp:positionV relativeFrom="paragraph">
                  <wp:posOffset>3007360</wp:posOffset>
                </wp:positionV>
                <wp:extent cx="5343525" cy="470535"/>
                <wp:effectExtent l="0" t="0" r="0" b="5715"/>
                <wp:wrapNone/>
                <wp:docPr id="30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43525" cy="4705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3FEF" w:rsidRPr="00013BD5" w:rsidRDefault="00103FEF" w:rsidP="00103FEF">
                            <w:pPr>
                              <w:jc w:val="center"/>
                              <w:rPr>
                                <w:color w:val="FFFFFF" w:themeColor="background1"/>
                                <w:sz w:val="36"/>
                              </w:rPr>
                            </w:pPr>
                            <w:r w:rsidRPr="00013BD5">
                              <w:rPr>
                                <w:color w:val="FFFFFF" w:themeColor="background1"/>
                                <w:sz w:val="36"/>
                              </w:rPr>
                              <w:t>Typenschil</w:t>
                            </w:r>
                            <w:r>
                              <w:rPr>
                                <w:color w:val="FFFFFF" w:themeColor="background1"/>
                                <w:sz w:val="36"/>
                              </w:rPr>
                              <w:t>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0;margin-top:236.8pt;width:420.75pt;height:37.0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" filled="f" stroked="f">
                <v:textbox>
                  <w:txbxContent>
                    <w:p w:rsidR="00103FEF" w:rsidRPr="00013BD5" w:rsidRDefault="00103FEF" w:rsidP="00103FEF">
                      <w:pPr>
                        <w:jc w:val="center"/>
                        <w:rPr>
                          <w:color w:val="FFFFFF" w:themeColor="background1"/>
                          <w:sz w:val="36"/>
                        </w:rPr>
                      </w:pPr>
                      <w:r w:rsidRPr="00013BD5">
                        <w:rPr>
                          <w:color w:val="FFFFFF" w:themeColor="background1"/>
                          <w:sz w:val="36"/>
                        </w:rPr>
                        <w:t>Typenschil</w:t>
                      </w:r>
                      <w:r>
                        <w:rPr>
                          <w:color w:val="FFFFFF" w:themeColor="background1"/>
                          <w:sz w:val="36"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F53C55B" wp14:editId="1BC6FE04">
                <wp:simplePos x="0" y="0"/>
                <wp:positionH relativeFrom="column">
                  <wp:posOffset>-100965</wp:posOffset>
                </wp:positionH>
                <wp:positionV relativeFrom="paragraph">
                  <wp:posOffset>2315210</wp:posOffset>
                </wp:positionV>
                <wp:extent cx="200025" cy="219075"/>
                <wp:effectExtent l="0" t="0" r="9525" b="9525"/>
                <wp:wrapNone/>
                <wp:docPr id="8" name="Stern mit 5 Zacken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19075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tern mit 5 Zacken 8" o:spid="_x0000_s1026" style="position:absolute;margin-left:-7.95pt;margin-top:182.3pt;width:15.75pt;height:17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002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" path="m,83679r76403,1l100013,r23609,83680l200025,83679r-61812,51716l161823,219074,100013,167357,38202,219074,61812,135395,,83679xe" fillcolor="white [3212]" stroked="f" strokeweight="2pt">
                <v:path arrowok="t" o:connecttype="custom" o:connectlocs="0,83679;76403,83680;100013,0;123622,83680;200025,83679;138213,135395;161823,219074;100013,167357;38202,219074;61812,135395;0,83679" o:connectangles="0,0,0,0,0,0,0,0,0,0,0"/>
              </v:shape>
            </w:pict>
          </mc:Fallback>
        </mc:AlternateContent>
      </w:r>
      <w:r w:rsidRPr="00464AFD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C0B9DA5" wp14:editId="24AB93A4">
                <wp:simplePos x="0" y="0"/>
                <wp:positionH relativeFrom="column">
                  <wp:posOffset>96520</wp:posOffset>
                </wp:positionH>
                <wp:positionV relativeFrom="paragraph">
                  <wp:posOffset>2315049</wp:posOffset>
                </wp:positionV>
                <wp:extent cx="200025" cy="219075"/>
                <wp:effectExtent l="0" t="0" r="9525" b="9525"/>
                <wp:wrapNone/>
                <wp:docPr id="9" name="Stern mit 5 Zacken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19075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tern mit 5 Zacken 9" o:spid="_x0000_s1026" style="position:absolute;margin-left:7.6pt;margin-top:182.3pt;width:15.75pt;height:17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002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" path="m,83679r76403,1l100013,r23609,83680l200025,83679r-61812,51716l161823,219074,100013,167357,38202,219074,61812,135395,,83679xe" fillcolor="white [3212]" stroked="f" strokeweight="2pt">
                <v:path arrowok="t" o:connecttype="custom" o:connectlocs="0,83679;76403,83680;100013,0;123622,83680;200025,83679;138213,135395;161823,219074;100013,167357;38202,219074;61812,135395;0,83679" o:connectangles="0,0,0,0,0,0,0,0,0,0,0"/>
              </v:shape>
            </w:pict>
          </mc:Fallback>
        </mc:AlternateContent>
      </w:r>
      <w:r w:rsidRPr="00464AFD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54BC61B" wp14:editId="26FBD73F">
                <wp:simplePos x="0" y="0"/>
                <wp:positionH relativeFrom="column">
                  <wp:posOffset>292100</wp:posOffset>
                </wp:positionH>
                <wp:positionV relativeFrom="paragraph">
                  <wp:posOffset>2310130</wp:posOffset>
                </wp:positionV>
                <wp:extent cx="200025" cy="219075"/>
                <wp:effectExtent l="0" t="0" r="9525" b="9525"/>
                <wp:wrapNone/>
                <wp:docPr id="10" name="Stern mit 5 Zacken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19075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tern mit 5 Zacken 10" o:spid="_x0000_s1026" style="position:absolute;margin-left:23pt;margin-top:181.9pt;width:15.75pt;height:17.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002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" path="m,83679r76403,1l100013,r23609,83680l200025,83679r-61812,51716l161823,219074,100013,167357,38202,219074,61812,135395,,83679xe" fillcolor="white [3212]" stroked="f" strokeweight="2pt">
                <v:path arrowok="t" o:connecttype="custom" o:connectlocs="0,83679;76403,83680;100013,0;123622,83680;200025,83679;138213,135395;161823,219074;100013,167357;38202,219074;61812,135395;0,83679" o:connectangles="0,0,0,0,0,0,0,0,0,0,0"/>
              </v:shape>
            </w:pict>
          </mc:Fallback>
        </mc:AlternateContent>
      </w:r>
      <w:r w:rsidRPr="00464AFD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67D52C5" wp14:editId="30DD22F6">
                <wp:simplePos x="0" y="0"/>
                <wp:positionH relativeFrom="column">
                  <wp:posOffset>3655856</wp:posOffset>
                </wp:positionH>
                <wp:positionV relativeFrom="paragraph">
                  <wp:posOffset>2311400</wp:posOffset>
                </wp:positionV>
                <wp:extent cx="200025" cy="219075"/>
                <wp:effectExtent l="0" t="0" r="9525" b="9525"/>
                <wp:wrapNone/>
                <wp:docPr id="38" name="Stern mit 5 Zacken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19075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tern mit 5 Zacken 38" o:spid="_x0000_s1026" style="position:absolute;margin-left:287.85pt;margin-top:182pt;width:15.75pt;height:17.2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002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" path="m,83679r76403,1l100013,r23609,83680l200025,83679r-61812,51716l161823,219074,100013,167357,38202,219074,61812,135395,,83679xe" fillcolor="white [3212]" stroked="f" strokeweight="2pt">
                <v:path arrowok="t" o:connecttype="custom" o:connectlocs="0,83679;76403,83680;100013,0;123622,83680;200025,83679;138213,135395;161823,219074;100013,167357;38202,219074;61812,135395;0,83679" o:connectangles="0,0,0,0,0,0,0,0,0,0,0"/>
              </v:shape>
            </w:pict>
          </mc:Fallback>
        </mc:AlternateContent>
      </w:r>
      <w:r w:rsidRPr="00013BD5">
        <w:rPr>
          <w:noProof/>
          <w:lang w:eastAsia="de-DE"/>
        </w:rPr>
        <w:drawing>
          <wp:anchor distT="0" distB="0" distL="114300" distR="114300" simplePos="0" relativeHeight="251700224" behindDoc="0" locked="0" layoutInCell="1" allowOverlap="1" wp14:anchorId="2E931794" wp14:editId="5BFC44EF">
            <wp:simplePos x="0" y="0"/>
            <wp:positionH relativeFrom="column">
              <wp:posOffset>3756025</wp:posOffset>
            </wp:positionH>
            <wp:positionV relativeFrom="paragraph">
              <wp:posOffset>1956435</wp:posOffset>
            </wp:positionV>
            <wp:extent cx="1009650" cy="1185545"/>
            <wp:effectExtent l="0" t="0" r="0" b="0"/>
            <wp:wrapThrough wrapText="bothSides">
              <wp:wrapPolygon edited="0">
                <wp:start x="0" y="0"/>
                <wp:lineTo x="0" y="17701"/>
                <wp:lineTo x="5298" y="21172"/>
                <wp:lineTo x="6928" y="21172"/>
                <wp:lineTo x="14672" y="21172"/>
                <wp:lineTo x="15894" y="21172"/>
                <wp:lineTo x="21192" y="17354"/>
                <wp:lineTo x="21192" y="0"/>
                <wp:lineTo x="0" y="0"/>
              </wp:wrapPolygon>
            </wp:wrapThrough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1185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64AFD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7ED5931" wp14:editId="67839ADE">
                <wp:simplePos x="0" y="0"/>
                <wp:positionH relativeFrom="column">
                  <wp:posOffset>490220</wp:posOffset>
                </wp:positionH>
                <wp:positionV relativeFrom="paragraph">
                  <wp:posOffset>2310765</wp:posOffset>
                </wp:positionV>
                <wp:extent cx="200025" cy="219075"/>
                <wp:effectExtent l="0" t="0" r="9525" b="9525"/>
                <wp:wrapNone/>
                <wp:docPr id="11" name="Stern mit 5 Zacken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19075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tern mit 5 Zacken 11" o:spid="_x0000_s1026" style="position:absolute;margin-left:38.6pt;margin-top:181.95pt;width:15.75pt;height:17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002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" path="m,83679r76403,1l100013,r23609,83680l200025,83679r-61812,51716l161823,219074,100013,167357,38202,219074,61812,135395,,83679xe" fillcolor="white [3212]" stroked="f" strokeweight="2pt">
                <v:path arrowok="t" o:connecttype="custom" o:connectlocs="0,83679;76403,83680;100013,0;123622,83680;200025,83679;138213,135395;161823,219074;100013,167357;38202,219074;61812,135395;0,83679" o:connectangles="0,0,0,0,0,0,0,0,0,0,0"/>
              </v:shape>
            </w:pict>
          </mc:Fallback>
        </mc:AlternateContent>
      </w:r>
      <w:r w:rsidRPr="00464AFD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ED93068" wp14:editId="2D22E5FE">
                <wp:simplePos x="0" y="0"/>
                <wp:positionH relativeFrom="column">
                  <wp:posOffset>688340</wp:posOffset>
                </wp:positionH>
                <wp:positionV relativeFrom="paragraph">
                  <wp:posOffset>2310765</wp:posOffset>
                </wp:positionV>
                <wp:extent cx="200025" cy="219075"/>
                <wp:effectExtent l="0" t="0" r="9525" b="9525"/>
                <wp:wrapNone/>
                <wp:docPr id="12" name="Stern mit 5 Zacken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19075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tern mit 5 Zacken 12" o:spid="_x0000_s1026" style="position:absolute;margin-left:54.2pt;margin-top:181.95pt;width:15.75pt;height:17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002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" path="m,83679r76403,1l100013,r23609,83680l200025,83679r-61812,51716l161823,219074,100013,167357,38202,219074,61812,135395,,83679xe" fillcolor="white [3212]" stroked="f" strokeweight="2pt">
                <v:path arrowok="t" o:connecttype="custom" o:connectlocs="0,83679;76403,83680;100013,0;123622,83680;200025,83679;138213,135395;161823,219074;100013,167357;38202,219074;61812,135395;0,83679" o:connectangles="0,0,0,0,0,0,0,0,0,0,0"/>
              </v:shape>
            </w:pict>
          </mc:Fallback>
        </mc:AlternateContent>
      </w:r>
      <w:r w:rsidRPr="00464AFD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EDDFD71" wp14:editId="1550AC6C">
                <wp:simplePos x="0" y="0"/>
                <wp:positionH relativeFrom="column">
                  <wp:posOffset>885825</wp:posOffset>
                </wp:positionH>
                <wp:positionV relativeFrom="paragraph">
                  <wp:posOffset>2310765</wp:posOffset>
                </wp:positionV>
                <wp:extent cx="200025" cy="219075"/>
                <wp:effectExtent l="0" t="0" r="9525" b="9525"/>
                <wp:wrapNone/>
                <wp:docPr id="13" name="Stern mit 5 Zacken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19075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tern mit 5 Zacken 13" o:spid="_x0000_s1026" style="position:absolute;margin-left:69.75pt;margin-top:181.95pt;width:15.75pt;height:17.2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002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" path="m,83679r76403,1l100013,r23609,83680l200025,83679r-61812,51716l161823,219074,100013,167357,38202,219074,61812,135395,,83679xe" fillcolor="white [3212]" stroked="f" strokeweight="2pt">
                <v:path arrowok="t" o:connecttype="custom" o:connectlocs="0,83679;76403,83680;100013,0;123622,83680;200025,83679;138213,135395;161823,219074;100013,167357;38202,219074;61812,135395;0,83679" o:connectangles="0,0,0,0,0,0,0,0,0,0,0"/>
              </v:shape>
            </w:pict>
          </mc:Fallback>
        </mc:AlternateContent>
      </w:r>
      <w:r>
        <w:rPr>
          <w:noProof/>
          <w:lang w:eastAsia="de-DE"/>
        </w:rPr>
        <w:drawing>
          <wp:anchor distT="0" distB="0" distL="114300" distR="114300" simplePos="0" relativeHeight="251682816" behindDoc="0" locked="0" layoutInCell="1" allowOverlap="1" wp14:anchorId="52F372F1" wp14:editId="608D5ADF">
            <wp:simplePos x="0" y="0"/>
            <wp:positionH relativeFrom="column">
              <wp:posOffset>1087120</wp:posOffset>
            </wp:positionH>
            <wp:positionV relativeFrom="paragraph">
              <wp:posOffset>139065</wp:posOffset>
            </wp:positionV>
            <wp:extent cx="3211830" cy="2251710"/>
            <wp:effectExtent l="0" t="0" r="7620" b="0"/>
            <wp:wrapNone/>
            <wp:docPr id="42" name="Grafik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ndy077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1830" cy="2251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64AFD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9E3F641" wp14:editId="296ADBE7">
                <wp:simplePos x="0" y="0"/>
                <wp:positionH relativeFrom="column">
                  <wp:posOffset>3444875</wp:posOffset>
                </wp:positionH>
                <wp:positionV relativeFrom="paragraph">
                  <wp:posOffset>2312831</wp:posOffset>
                </wp:positionV>
                <wp:extent cx="200025" cy="219075"/>
                <wp:effectExtent l="0" t="0" r="9525" b="9525"/>
                <wp:wrapNone/>
                <wp:docPr id="35" name="Stern mit 5 Zacken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19075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tern mit 5 Zacken 35" o:spid="_x0000_s1026" style="position:absolute;margin-left:271.25pt;margin-top:182.1pt;width:15.75pt;height:17.2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002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" path="m,83679r76403,1l100013,r23609,83680l200025,83679r-61812,51716l161823,219074,100013,167357,38202,219074,61812,135395,,83679xe" fillcolor="white [3212]" stroked="f" strokeweight="2pt">
                <v:path arrowok="t" o:connecttype="custom" o:connectlocs="0,83679;76403,83680;100013,0;123622,83680;200025,83679;138213,135395;161823,219074;100013,167357;38202,219074;61812,135395;0,83679" o:connectangles="0,0,0,0,0,0,0,0,0,0,0"/>
              </v:shape>
            </w:pict>
          </mc:Fallback>
        </mc:AlternateContent>
      </w:r>
      <w:r w:rsidRPr="00464AFD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38300EB" wp14:editId="53C6DC3C">
                <wp:simplePos x="0" y="0"/>
                <wp:positionH relativeFrom="column">
                  <wp:posOffset>2075180</wp:posOffset>
                </wp:positionH>
                <wp:positionV relativeFrom="paragraph">
                  <wp:posOffset>2315684</wp:posOffset>
                </wp:positionV>
                <wp:extent cx="200025" cy="219075"/>
                <wp:effectExtent l="0" t="0" r="9525" b="9525"/>
                <wp:wrapNone/>
                <wp:docPr id="19" name="Stern mit 5 Zacken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19075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tern mit 5 Zacken 19" o:spid="_x0000_s1026" style="position:absolute;margin-left:163.4pt;margin-top:182.35pt;width:15.75pt;height:17.2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002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" path="m,83679r76403,1l100013,r23609,83680l200025,83679r-61812,51716l161823,219074,100013,167357,38202,219074,61812,135395,,83679xe" fillcolor="white [3212]" stroked="f" strokeweight="2pt">
                <v:path arrowok="t" o:connecttype="custom" o:connectlocs="0,83679;76403,83680;100013,0;123622,83680;200025,83679;138213,135395;161823,219074;100013,167357;38202,219074;61812,135395;0,83679" o:connectangles="0,0,0,0,0,0,0,0,0,0,0"/>
              </v:shape>
            </w:pict>
          </mc:Fallback>
        </mc:AlternateContent>
      </w:r>
      <w:r w:rsidRPr="00464AFD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EFBD1BA" wp14:editId="6DA97D92">
                <wp:simplePos x="0" y="0"/>
                <wp:positionH relativeFrom="column">
                  <wp:posOffset>3249930</wp:posOffset>
                </wp:positionH>
                <wp:positionV relativeFrom="paragraph">
                  <wp:posOffset>2310926</wp:posOffset>
                </wp:positionV>
                <wp:extent cx="200025" cy="219075"/>
                <wp:effectExtent l="0" t="0" r="9525" b="9525"/>
                <wp:wrapNone/>
                <wp:docPr id="34" name="Stern mit 5 Zacken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19075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tern mit 5 Zacken 34" o:spid="_x0000_s1026" style="position:absolute;margin-left:255.9pt;margin-top:181.95pt;width:15.75pt;height:17.2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002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" path="m,83679r76403,1l100013,r23609,83680l200025,83679r-61812,51716l161823,219074,100013,167357,38202,219074,61812,135395,,83679xe" fillcolor="white [3212]" stroked="f" strokeweight="2pt">
                <v:path arrowok="t" o:connecttype="custom" o:connectlocs="0,83679;76403,83680;100013,0;123622,83680;200025,83679;138213,135395;161823,219074;100013,167357;38202,219074;61812,135395;0,83679" o:connectangles="0,0,0,0,0,0,0,0,0,0,0"/>
              </v:shape>
            </w:pict>
          </mc:Fallback>
        </mc:AlternateContent>
      </w:r>
      <w:r w:rsidRPr="00464AFD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A43424D" wp14:editId="21534BFB">
                <wp:simplePos x="0" y="0"/>
                <wp:positionH relativeFrom="column">
                  <wp:posOffset>2270760</wp:posOffset>
                </wp:positionH>
                <wp:positionV relativeFrom="paragraph">
                  <wp:posOffset>2311400</wp:posOffset>
                </wp:positionV>
                <wp:extent cx="200025" cy="219075"/>
                <wp:effectExtent l="0" t="0" r="9525" b="9525"/>
                <wp:wrapNone/>
                <wp:docPr id="20" name="Stern mit 5 Zacken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19075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tern mit 5 Zacken 20" o:spid="_x0000_s1026" style="position:absolute;margin-left:178.8pt;margin-top:182pt;width:15.75pt;height:17.2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002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" path="m,83679r76403,1l100013,r23609,83680l200025,83679r-61812,51716l161823,219074,100013,167357,38202,219074,61812,135395,,83679xe" fillcolor="white [3212]" stroked="f" strokeweight="2pt">
                <v:path arrowok="t" o:connecttype="custom" o:connectlocs="0,83679;76403,83680;100013,0;123622,83680;200025,83679;138213,135395;161823,219074;100013,167357;38202,219074;61812,135395;0,83679" o:connectangles="0,0,0,0,0,0,0,0,0,0,0"/>
              </v:shape>
            </w:pict>
          </mc:Fallback>
        </mc:AlternateContent>
      </w:r>
      <w:r w:rsidRPr="00464AFD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396A504" wp14:editId="15455336">
                <wp:simplePos x="0" y="0"/>
                <wp:positionH relativeFrom="column">
                  <wp:posOffset>2468880</wp:posOffset>
                </wp:positionH>
                <wp:positionV relativeFrom="paragraph">
                  <wp:posOffset>2311400</wp:posOffset>
                </wp:positionV>
                <wp:extent cx="200025" cy="219075"/>
                <wp:effectExtent l="0" t="0" r="9525" b="9525"/>
                <wp:wrapNone/>
                <wp:docPr id="21" name="Stern mit 5 Zacken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19075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tern mit 5 Zacken 21" o:spid="_x0000_s1026" style="position:absolute;margin-left:194.4pt;margin-top:182pt;width:15.75pt;height:17.2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002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" path="m,83679r76403,1l100013,r23609,83680l200025,83679r-61812,51716l161823,219074,100013,167357,38202,219074,61812,135395,,83679xe" fillcolor="white [3212]" stroked="f" strokeweight="2pt">
                <v:path arrowok="t" o:connecttype="custom" o:connectlocs="0,83679;76403,83680;100013,0;123622,83680;200025,83679;138213,135395;161823,219074;100013,167357;38202,219074;61812,135395;0,83679" o:connectangles="0,0,0,0,0,0,0,0,0,0,0"/>
              </v:shape>
            </w:pict>
          </mc:Fallback>
        </mc:AlternateContent>
      </w:r>
      <w:r w:rsidRPr="00464AFD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F960068" wp14:editId="589A5BB0">
                <wp:simplePos x="0" y="0"/>
                <wp:positionH relativeFrom="column">
                  <wp:posOffset>2667000</wp:posOffset>
                </wp:positionH>
                <wp:positionV relativeFrom="paragraph">
                  <wp:posOffset>2311400</wp:posOffset>
                </wp:positionV>
                <wp:extent cx="200025" cy="219075"/>
                <wp:effectExtent l="0" t="0" r="9525" b="9525"/>
                <wp:wrapNone/>
                <wp:docPr id="22" name="Stern mit 5 Zacken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19075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tern mit 5 Zacken 22" o:spid="_x0000_s1026" style="position:absolute;margin-left:210pt;margin-top:182pt;width:15.75pt;height:17.2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002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" path="m,83679r76403,1l100013,r23609,83680l200025,83679r-61812,51716l161823,219074,100013,167357,38202,219074,61812,135395,,83679xe" fillcolor="white [3212]" stroked="f" strokeweight="2pt">
                <v:path arrowok="t" o:connecttype="custom" o:connectlocs="0,83679;76403,83680;100013,0;123622,83680;200025,83679;138213,135395;161823,219074;100013,167357;38202,219074;61812,135395;0,83679" o:connectangles="0,0,0,0,0,0,0,0,0,0,0"/>
              </v:shape>
            </w:pict>
          </mc:Fallback>
        </mc:AlternateContent>
      </w:r>
      <w:r w:rsidRPr="00464AFD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4BC5AD6" wp14:editId="38F58CCC">
                <wp:simplePos x="0" y="0"/>
                <wp:positionH relativeFrom="column">
                  <wp:posOffset>2864485</wp:posOffset>
                </wp:positionH>
                <wp:positionV relativeFrom="paragraph">
                  <wp:posOffset>2311400</wp:posOffset>
                </wp:positionV>
                <wp:extent cx="200025" cy="219075"/>
                <wp:effectExtent l="0" t="0" r="9525" b="9525"/>
                <wp:wrapNone/>
                <wp:docPr id="23" name="Stern mit 5 Zacken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19075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tern mit 5 Zacken 23" o:spid="_x0000_s1026" style="position:absolute;margin-left:225.55pt;margin-top:182pt;width:15.75pt;height:17.2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002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" path="m,83679r76403,1l100013,r23609,83680l200025,83679r-61812,51716l161823,219074,100013,167357,38202,219074,61812,135395,,83679xe" fillcolor="white [3212]" stroked="f" strokeweight="2pt">
                <v:path arrowok="t" o:connecttype="custom" o:connectlocs="0,83679;76403,83680;100013,0;123622,83680;200025,83679;138213,135395;161823,219074;100013,167357;38202,219074;61812,135395;0,83679" o:connectangles="0,0,0,0,0,0,0,0,0,0,0"/>
              </v:shape>
            </w:pict>
          </mc:Fallback>
        </mc:AlternateContent>
      </w:r>
      <w:r w:rsidRPr="00464AFD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F274BC5" wp14:editId="6192A05A">
                <wp:simplePos x="0" y="0"/>
                <wp:positionH relativeFrom="column">
                  <wp:posOffset>3065145</wp:posOffset>
                </wp:positionH>
                <wp:positionV relativeFrom="paragraph">
                  <wp:posOffset>2315845</wp:posOffset>
                </wp:positionV>
                <wp:extent cx="200025" cy="219075"/>
                <wp:effectExtent l="0" t="0" r="9525" b="9525"/>
                <wp:wrapNone/>
                <wp:docPr id="24" name="Stern mit 5 Zacken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19075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tern mit 5 Zacken 24" o:spid="_x0000_s1026" style="position:absolute;margin-left:241.35pt;margin-top:182.35pt;width:15.75pt;height:17.2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002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" path="m,83679r76403,1l100013,r23609,83680l200025,83679r-61812,51716l161823,219074,100013,167357,38202,219074,61812,135395,,83679xe" fillcolor="white [3212]" stroked="f" strokeweight="2pt">
                <v:path arrowok="t" o:connecttype="custom" o:connectlocs="0,83679;76403,83680;100013,0;123622,83680;200025,83679;138213,135395;161823,219074;100013,167357;38202,219074;61812,135395;0,83679" o:connectangles="0,0,0,0,0,0,0,0,0,0,0"/>
              </v:shape>
            </w:pict>
          </mc:Fallback>
        </mc:AlternateContent>
      </w:r>
      <w:r w:rsidRPr="00464AFD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11E8A17" wp14:editId="1BA475B1">
                <wp:simplePos x="0" y="0"/>
                <wp:positionH relativeFrom="column">
                  <wp:posOffset>5241925</wp:posOffset>
                </wp:positionH>
                <wp:positionV relativeFrom="paragraph">
                  <wp:posOffset>2331720</wp:posOffset>
                </wp:positionV>
                <wp:extent cx="200025" cy="219075"/>
                <wp:effectExtent l="0" t="0" r="9525" b="9525"/>
                <wp:wrapNone/>
                <wp:docPr id="26" name="Stern mit 5 Zacken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19075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tern mit 5 Zacken 26" o:spid="_x0000_s1026" style="position:absolute;margin-left:412.75pt;margin-top:183.6pt;width:15.75pt;height:17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002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" path="m,83679r76403,1l100013,r23609,83680l200025,83679r-61812,51716l161823,219074,100013,167357,38202,219074,61812,135395,,83679xe" fillcolor="white [3212]" stroked="f" strokeweight="2pt">
                <v:path arrowok="t" o:connecttype="custom" o:connectlocs="0,83679;76403,83680;100013,0;123622,83680;200025,83679;138213,135395;161823,219074;100013,167357;38202,219074;61812,135395;0,83679" o:connectangles="0,0,0,0,0,0,0,0,0,0,0"/>
              </v:shape>
            </w:pict>
          </mc:Fallback>
        </mc:AlternateContent>
      </w:r>
      <w:r w:rsidRPr="00464AFD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F43B8E8" wp14:editId="34195933">
                <wp:simplePos x="0" y="0"/>
                <wp:positionH relativeFrom="column">
                  <wp:posOffset>5043805</wp:posOffset>
                </wp:positionH>
                <wp:positionV relativeFrom="paragraph">
                  <wp:posOffset>2331720</wp:posOffset>
                </wp:positionV>
                <wp:extent cx="200025" cy="219075"/>
                <wp:effectExtent l="0" t="0" r="9525" b="9525"/>
                <wp:wrapNone/>
                <wp:docPr id="25" name="Stern mit 5 Zacken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19075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tern mit 5 Zacken 25" o:spid="_x0000_s1026" style="position:absolute;margin-left:397.15pt;margin-top:183.6pt;width:15.75pt;height:17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002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" path="m,83679r76403,1l100013,r23609,83680l200025,83679r-61812,51716l161823,219074,100013,167357,38202,219074,61812,135395,,83679xe" fillcolor="white [3212]" stroked="f" strokeweight="2pt">
                <v:path arrowok="t" o:connecttype="custom" o:connectlocs="0,83679;76403,83680;100013,0;123622,83680;200025,83679;138213,135395;161823,219074;100013,167357;38202,219074;61812,135395;0,83679" o:connectangles="0,0,0,0,0,0,0,0,0,0,0"/>
              </v:shape>
            </w:pict>
          </mc:Fallback>
        </mc:AlternateContent>
      </w:r>
      <w:r w:rsidRPr="00464AFD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B7FC6DA" wp14:editId="7FFC846A">
                <wp:simplePos x="0" y="0"/>
                <wp:positionH relativeFrom="column">
                  <wp:posOffset>4843780</wp:posOffset>
                </wp:positionH>
                <wp:positionV relativeFrom="paragraph">
                  <wp:posOffset>2331720</wp:posOffset>
                </wp:positionV>
                <wp:extent cx="200025" cy="219075"/>
                <wp:effectExtent l="0" t="0" r="9525" b="9525"/>
                <wp:wrapNone/>
                <wp:docPr id="33" name="Stern mit 5 Zacken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19075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tern mit 5 Zacken 33" o:spid="_x0000_s1026" style="position:absolute;margin-left:381.4pt;margin-top:183.6pt;width:15.75pt;height:17.2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002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" path="m,83679r76403,1l100013,r23609,83680l200025,83679r-61812,51716l161823,219074,100013,167357,38202,219074,61812,135395,,83679xe" fillcolor="white [3212]" stroked="f" strokeweight="2pt">
                <v:path arrowok="t" o:connecttype="custom" o:connectlocs="0,83679;76403,83680;100013,0;123622,83680;200025,83679;138213,135395;161823,219074;100013,167357;38202,219074;61812,135395;0,83679" o:connectangles="0,0,0,0,0,0,0,0,0,0,0"/>
              </v:shape>
            </w:pict>
          </mc:Fallback>
        </mc:AlternateContent>
      </w:r>
      <w:r w:rsidRPr="00464AFD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570D3F1" wp14:editId="247F7A93">
                <wp:simplePos x="0" y="0"/>
                <wp:positionH relativeFrom="column">
                  <wp:posOffset>4646295</wp:posOffset>
                </wp:positionH>
                <wp:positionV relativeFrom="paragraph">
                  <wp:posOffset>2331720</wp:posOffset>
                </wp:positionV>
                <wp:extent cx="200025" cy="219075"/>
                <wp:effectExtent l="0" t="0" r="9525" b="9525"/>
                <wp:wrapNone/>
                <wp:docPr id="32" name="Stern mit 5 Zacken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19075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tern mit 5 Zacken 32" o:spid="_x0000_s1026" style="position:absolute;margin-left:365.85pt;margin-top:183.6pt;width:15.75pt;height:17.2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002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" path="m,83679r76403,1l100013,r23609,83680l200025,83679r-61812,51716l161823,219074,100013,167357,38202,219074,61812,135395,,83679xe" fillcolor="white [3212]" stroked="f" strokeweight="2pt">
                <v:path arrowok="t" o:connecttype="custom" o:connectlocs="0,83679;76403,83680;100013,0;123622,83680;200025,83679;138213,135395;161823,219074;100013,167357;38202,219074;61812,135395;0,83679" o:connectangles="0,0,0,0,0,0,0,0,0,0,0"/>
              </v:shape>
            </w:pict>
          </mc:Fallback>
        </mc:AlternateContent>
      </w:r>
      <w:r w:rsidRPr="00464AFD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98E31D1" wp14:editId="6F1A05A6">
                <wp:simplePos x="0" y="0"/>
                <wp:positionH relativeFrom="column">
                  <wp:posOffset>4448175</wp:posOffset>
                </wp:positionH>
                <wp:positionV relativeFrom="paragraph">
                  <wp:posOffset>2331720</wp:posOffset>
                </wp:positionV>
                <wp:extent cx="200025" cy="219075"/>
                <wp:effectExtent l="0" t="0" r="9525" b="9525"/>
                <wp:wrapNone/>
                <wp:docPr id="31" name="Stern mit 5 Zacken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19075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tern mit 5 Zacken 31" o:spid="_x0000_s1026" style="position:absolute;margin-left:350.25pt;margin-top:183.6pt;width:15.75pt;height:17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002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" path="m,83679r76403,1l100013,r23609,83680l200025,83679r-61812,51716l161823,219074,100013,167357,38202,219074,61812,135395,,83679xe" fillcolor="white [3212]" stroked="f" strokeweight="2pt">
                <v:path arrowok="t" o:connecttype="custom" o:connectlocs="0,83679;76403,83680;100013,0;123622,83680;200025,83679;138213,135395;161823,219074;100013,167357;38202,219074;61812,135395;0,83679" o:connectangles="0,0,0,0,0,0,0,0,0,0,0"/>
              </v:shape>
            </w:pict>
          </mc:Fallback>
        </mc:AlternateContent>
      </w:r>
      <w:r w:rsidRPr="00464AFD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457B2A1" wp14:editId="436CB7F5">
                <wp:simplePos x="0" y="0"/>
                <wp:positionH relativeFrom="column">
                  <wp:posOffset>4250055</wp:posOffset>
                </wp:positionH>
                <wp:positionV relativeFrom="paragraph">
                  <wp:posOffset>2331720</wp:posOffset>
                </wp:positionV>
                <wp:extent cx="200025" cy="219075"/>
                <wp:effectExtent l="0" t="0" r="9525" b="9525"/>
                <wp:wrapNone/>
                <wp:docPr id="30" name="Stern mit 5 Zacken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19075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tern mit 5 Zacken 30" o:spid="_x0000_s1026" style="position:absolute;margin-left:334.65pt;margin-top:183.6pt;width:15.75pt;height:17.2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002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" path="m,83679r76403,1l100013,r23609,83680l200025,83679r-61812,51716l161823,219074,100013,167357,38202,219074,61812,135395,,83679xe" fillcolor="white [3212]" stroked="f" strokeweight="2pt">
                <v:path arrowok="t" o:connecttype="custom" o:connectlocs="0,83679;76403,83680;100013,0;123622,83680;200025,83679;138213,135395;161823,219074;100013,167357;38202,219074;61812,135395;0,83679" o:connectangles="0,0,0,0,0,0,0,0,0,0,0"/>
              </v:shape>
            </w:pict>
          </mc:Fallback>
        </mc:AlternateContent>
      </w:r>
      <w:r w:rsidRPr="00464AFD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CDA1A4E" wp14:editId="162FF62F">
                <wp:simplePos x="0" y="0"/>
                <wp:positionH relativeFrom="column">
                  <wp:posOffset>4054475</wp:posOffset>
                </wp:positionH>
                <wp:positionV relativeFrom="paragraph">
                  <wp:posOffset>2329815</wp:posOffset>
                </wp:positionV>
                <wp:extent cx="200025" cy="219075"/>
                <wp:effectExtent l="0" t="0" r="9525" b="9525"/>
                <wp:wrapNone/>
                <wp:docPr id="29" name="Stern mit 5 Zacken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19075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tern mit 5 Zacken 29" o:spid="_x0000_s1026" style="position:absolute;margin-left:319.25pt;margin-top:183.45pt;width:15.75pt;height:17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002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" path="m,83679r76403,1l100013,r23609,83680l200025,83679r-61812,51716l161823,219074,100013,167357,38202,219074,61812,135395,,83679xe" fillcolor="white [3212]" stroked="f" strokeweight="2pt">
                <v:path arrowok="t" o:connecttype="custom" o:connectlocs="0,83679;76403,83680;100013,0;123622,83680;200025,83679;138213,135395;161823,219074;100013,167357;38202,219074;61812,135395;0,83679" o:connectangles="0,0,0,0,0,0,0,0,0,0,0"/>
              </v:shape>
            </w:pict>
          </mc:Fallback>
        </mc:AlternateContent>
      </w:r>
      <w:r w:rsidRPr="00464AFD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904265E" wp14:editId="3F40ADF4">
                <wp:simplePos x="0" y="0"/>
                <wp:positionH relativeFrom="column">
                  <wp:posOffset>1875155</wp:posOffset>
                </wp:positionH>
                <wp:positionV relativeFrom="paragraph">
                  <wp:posOffset>2311400</wp:posOffset>
                </wp:positionV>
                <wp:extent cx="200025" cy="219075"/>
                <wp:effectExtent l="0" t="0" r="9525" b="9525"/>
                <wp:wrapNone/>
                <wp:docPr id="18" name="Stern mit 5 Zacken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19075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tern mit 5 Zacken 18" o:spid="_x0000_s1026" style="position:absolute;margin-left:147.65pt;margin-top:182pt;width:15.75pt;height:17.2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002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" path="m,83679r76403,1l100013,r23609,83680l200025,83679r-61812,51716l161823,219074,100013,167357,38202,219074,61812,135395,,83679xe" fillcolor="white [3212]" stroked="f" strokeweight="2pt">
                <v:path arrowok="t" o:connecttype="custom" o:connectlocs="0,83679;76403,83680;100013,0;123622,83680;200025,83679;138213,135395;161823,219074;100013,167357;38202,219074;61812,135395;0,83679" o:connectangles="0,0,0,0,0,0,0,0,0,0,0"/>
              </v:shape>
            </w:pict>
          </mc:Fallback>
        </mc:AlternateContent>
      </w:r>
      <w:r w:rsidRPr="00464AFD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F5E4042" wp14:editId="4DD3FCEA">
                <wp:simplePos x="0" y="0"/>
                <wp:positionH relativeFrom="column">
                  <wp:posOffset>1677670</wp:posOffset>
                </wp:positionH>
                <wp:positionV relativeFrom="paragraph">
                  <wp:posOffset>2311400</wp:posOffset>
                </wp:positionV>
                <wp:extent cx="200025" cy="219075"/>
                <wp:effectExtent l="0" t="0" r="9525" b="9525"/>
                <wp:wrapNone/>
                <wp:docPr id="17" name="Stern mit 5 Zacken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19075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tern mit 5 Zacken 17" o:spid="_x0000_s1026" style="position:absolute;margin-left:132.1pt;margin-top:182pt;width:15.75pt;height:17.2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002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" path="m,83679r76403,1l100013,r23609,83680l200025,83679r-61812,51716l161823,219074,100013,167357,38202,219074,61812,135395,,83679xe" fillcolor="white [3212]" stroked="f" strokeweight="2pt">
                <v:path arrowok="t" o:connecttype="custom" o:connectlocs="0,83679;76403,83680;100013,0;123622,83680;200025,83679;138213,135395;161823,219074;100013,167357;38202,219074;61812,135395;0,83679" o:connectangles="0,0,0,0,0,0,0,0,0,0,0"/>
              </v:shape>
            </w:pict>
          </mc:Fallback>
        </mc:AlternateContent>
      </w:r>
      <w:r w:rsidRPr="00464AFD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89A8E26" wp14:editId="3C4C2C49">
                <wp:simplePos x="0" y="0"/>
                <wp:positionH relativeFrom="column">
                  <wp:posOffset>1479550</wp:posOffset>
                </wp:positionH>
                <wp:positionV relativeFrom="paragraph">
                  <wp:posOffset>2311400</wp:posOffset>
                </wp:positionV>
                <wp:extent cx="200025" cy="219075"/>
                <wp:effectExtent l="0" t="0" r="9525" b="9525"/>
                <wp:wrapNone/>
                <wp:docPr id="16" name="Stern mit 5 Zacken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19075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tern mit 5 Zacken 16" o:spid="_x0000_s1026" style="position:absolute;margin-left:116.5pt;margin-top:182pt;width:15.75pt;height:17.2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002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" path="m,83679r76403,1l100013,r23609,83680l200025,83679r-61812,51716l161823,219074,100013,167357,38202,219074,61812,135395,,83679xe" fillcolor="white [3212]" stroked="f" strokeweight="2pt">
                <v:path arrowok="t" o:connecttype="custom" o:connectlocs="0,83679;76403,83680;100013,0;123622,83680;200025,83679;138213,135395;161823,219074;100013,167357;38202,219074;61812,135395;0,83679" o:connectangles="0,0,0,0,0,0,0,0,0,0,0"/>
              </v:shape>
            </w:pict>
          </mc:Fallback>
        </mc:AlternateContent>
      </w:r>
      <w:r w:rsidRPr="00464AFD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14BB640" wp14:editId="609B84E6">
                <wp:simplePos x="0" y="0"/>
                <wp:positionH relativeFrom="column">
                  <wp:posOffset>1281430</wp:posOffset>
                </wp:positionH>
                <wp:positionV relativeFrom="paragraph">
                  <wp:posOffset>2311400</wp:posOffset>
                </wp:positionV>
                <wp:extent cx="200025" cy="219075"/>
                <wp:effectExtent l="0" t="0" r="9525" b="9525"/>
                <wp:wrapNone/>
                <wp:docPr id="15" name="Stern mit 5 Zacken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19075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tern mit 5 Zacken 15" o:spid="_x0000_s1026" style="position:absolute;margin-left:100.9pt;margin-top:182pt;width:15.75pt;height:17.2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002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" path="m,83679r76403,1l100013,r23609,83680l200025,83679r-61812,51716l161823,219074,100013,167357,38202,219074,61812,135395,,83679xe" fillcolor="white [3212]" stroked="f" strokeweight="2pt">
                <v:path arrowok="t" o:connecttype="custom" o:connectlocs="0,83679;76403,83680;100013,0;123622,83680;200025,83679;138213,135395;161823,219074;100013,167357;38202,219074;61812,135395;0,83679" o:connectangles="0,0,0,0,0,0,0,0,0,0,0"/>
              </v:shape>
            </w:pict>
          </mc:Fallback>
        </mc:AlternateContent>
      </w:r>
      <w:r w:rsidRPr="00464AFD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946489E" wp14:editId="285C9FCE">
                <wp:simplePos x="0" y="0"/>
                <wp:positionH relativeFrom="column">
                  <wp:posOffset>1085850</wp:posOffset>
                </wp:positionH>
                <wp:positionV relativeFrom="paragraph">
                  <wp:posOffset>2309495</wp:posOffset>
                </wp:positionV>
                <wp:extent cx="200025" cy="219075"/>
                <wp:effectExtent l="0" t="0" r="9525" b="9525"/>
                <wp:wrapNone/>
                <wp:docPr id="14" name="Stern mit 5 Zacken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19075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tern mit 5 Zacken 14" o:spid="_x0000_s1026" style="position:absolute;margin-left:85.5pt;margin-top:181.85pt;width:15.75pt;height:17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002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" path="m,83679r76403,1l100013,r23609,83680l200025,83679r-61812,51716l161823,219074,100013,167357,38202,219074,61812,135395,,83679xe" fillcolor="white [3212]" stroked="f" strokeweight="2pt">
                <v:path arrowok="t" o:connecttype="custom" o:connectlocs="0,83679;76403,83680;100013,0;123622,83680;200025,83679;138213,135395;161823,219074;100013,167357;38202,219074;61812,135395;0,83679" o:connectangles="0,0,0,0,0,0,0,0,0,0,0"/>
              </v:shape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046B637A" wp14:editId="26D3F74B">
                <wp:simplePos x="0" y="0"/>
                <wp:positionH relativeFrom="column">
                  <wp:posOffset>-1141768</wp:posOffset>
                </wp:positionH>
                <wp:positionV relativeFrom="paragraph">
                  <wp:posOffset>-296846</wp:posOffset>
                </wp:positionV>
                <wp:extent cx="395209" cy="4824791"/>
                <wp:effectExtent l="0" t="367030" r="0" b="457200"/>
                <wp:wrapNone/>
                <wp:docPr id="40" name="Trapezoid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740000">
                          <a:off x="0" y="0"/>
                          <a:ext cx="395209" cy="4824791"/>
                        </a:xfrm>
                        <a:prstGeom prst="trapezoid">
                          <a:avLst/>
                        </a:prstGeom>
                        <a:solidFill>
                          <a:srgbClr val="275F3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rapezoid 40" o:spid="_x0000_s1026" style="position:absolute;margin-left:-89.9pt;margin-top:-23.35pt;width:31.1pt;height:379.9pt;rotation:79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95209,48247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" path="m,4824791l98802,,296407,r98802,4824791l,4824791xe" fillcolor="#275f30" stroked="f" strokeweight="2pt">
                <v:path arrowok="t" o:connecttype="custom" o:connectlocs="0,4824791;98802,0;296407,0;395209,4824791;0,4824791" o:connectangles="0,0,0,0,0"/>
              </v:shape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2CC2C606" wp14:editId="47339C7C">
                <wp:simplePos x="0" y="0"/>
                <wp:positionH relativeFrom="column">
                  <wp:posOffset>-612140</wp:posOffset>
                </wp:positionH>
                <wp:positionV relativeFrom="paragraph">
                  <wp:posOffset>217170</wp:posOffset>
                </wp:positionV>
                <wp:extent cx="633095" cy="6076315"/>
                <wp:effectExtent l="0" t="1388110" r="0" b="1522095"/>
                <wp:wrapNone/>
                <wp:docPr id="39" name="Trapezoid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540000">
                          <a:off x="0" y="0"/>
                          <a:ext cx="633095" cy="6076315"/>
                        </a:xfrm>
                        <a:prstGeom prst="trapezoid">
                          <a:avLst/>
                        </a:prstGeom>
                        <a:solidFill>
                          <a:srgbClr val="275F3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rapezoid 39" o:spid="_x0000_s1026" style="position:absolute;margin-left:-48.2pt;margin-top:17.1pt;width:49.85pt;height:478.45pt;rotation:59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33095,6076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" path="m,6076315l158274,,474821,,633095,6076315,,6076315xe" fillcolor="#275f30" stroked="f" strokeweight="2pt">
                <v:path arrowok="t" o:connecttype="custom" o:connectlocs="0,6076315;158274,0;474821,0;633095,6076315;0,6076315" o:connectangles="0,0,0,0,0"/>
              </v:shape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220725C1" wp14:editId="07401563">
                <wp:simplePos x="0" y="0"/>
                <wp:positionH relativeFrom="column">
                  <wp:posOffset>483946</wp:posOffset>
                </wp:positionH>
                <wp:positionV relativeFrom="paragraph">
                  <wp:posOffset>854077</wp:posOffset>
                </wp:positionV>
                <wp:extent cx="859790" cy="6621780"/>
                <wp:effectExtent l="2019300" t="0" r="1864360" b="0"/>
                <wp:wrapNone/>
                <wp:docPr id="3" name="Trapezoi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400000">
                          <a:off x="0" y="0"/>
                          <a:ext cx="859790" cy="6621780"/>
                        </a:xfrm>
                        <a:prstGeom prst="trapezoid">
                          <a:avLst/>
                        </a:prstGeom>
                        <a:solidFill>
                          <a:srgbClr val="275F3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rapezoid 3" o:spid="_x0000_s1026" style="position:absolute;margin-left:38.1pt;margin-top:67.25pt;width:67.7pt;height:521.4pt;rotation:40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59790,6621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" path="m,6621780l214948,,644843,,859790,6621780,,6621780xe" fillcolor="#275f30" stroked="f" strokeweight="2pt">
                <v:path arrowok="t" o:connecttype="custom" o:connectlocs="0,6621780;214948,0;644843,0;859790,6621780;0,6621780" o:connectangles="0,0,0,0,0"/>
              </v:shape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40813A40" wp14:editId="38A48770">
                <wp:simplePos x="0" y="0"/>
                <wp:positionH relativeFrom="column">
                  <wp:posOffset>2816899</wp:posOffset>
                </wp:positionH>
                <wp:positionV relativeFrom="paragraph">
                  <wp:posOffset>1697027</wp:posOffset>
                </wp:positionV>
                <wp:extent cx="1447165" cy="7967980"/>
                <wp:effectExtent l="361950" t="19050" r="635" b="52070"/>
                <wp:wrapNone/>
                <wp:docPr id="2" name="Trapezoi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00000">
                          <a:off x="0" y="0"/>
                          <a:ext cx="1447165" cy="7967980"/>
                        </a:xfrm>
                        <a:prstGeom prst="trapezoid">
                          <a:avLst/>
                        </a:prstGeom>
                        <a:solidFill>
                          <a:srgbClr val="275F3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rapezoid 2" o:spid="_x0000_s1026" style="position:absolute;margin-left:221.8pt;margin-top:133.6pt;width:113.95pt;height:627.4pt;rotation:5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47165,79679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" path="m,7967980l361791,r723583,l1447165,7967980,,7967980xe" fillcolor="#275f30" stroked="f" strokeweight="2pt">
                <v:path arrowok="t" o:connecttype="custom" o:connectlocs="0,7967980;361791,0;1085374,0;1447165,7967980;0,7967980" o:connectangles="0,0,0,0,0"/>
              </v:shape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AEC9387" wp14:editId="00E47298">
                <wp:simplePos x="0" y="0"/>
                <wp:positionH relativeFrom="column">
                  <wp:posOffset>-299009</wp:posOffset>
                </wp:positionH>
                <wp:positionV relativeFrom="paragraph">
                  <wp:posOffset>1655179</wp:posOffset>
                </wp:positionV>
                <wp:extent cx="200025" cy="219075"/>
                <wp:effectExtent l="0" t="0" r="9525" b="9525"/>
                <wp:wrapNone/>
                <wp:docPr id="7" name="Stern mit 5 Zacken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19075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tern mit 5 Zacken 7" o:spid="_x0000_s1026" style="position:absolute;margin-left:-23.55pt;margin-top:130.35pt;width:15.75pt;height:17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002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" path="m,83679r76403,1l100013,r23609,83680l200025,83679r-61812,51716l161823,219074,100013,167357,38202,219074,61812,135395,,83679xe" fillcolor="white [3212]" stroked="f" strokeweight="2pt">
                <v:path arrowok="t" o:connecttype="custom" o:connectlocs="0,83679;76403,83680;100013,0;123622,83680;200025,83679;138213,135395;161823,219074;100013,167357;38202,219074;61812,135395;0,83679" o:connectangles="0,0,0,0,0,0,0,0,0,0,0"/>
              </v:shape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70CEECF" wp14:editId="263260E1">
                <wp:simplePos x="0" y="0"/>
                <wp:positionH relativeFrom="column">
                  <wp:posOffset>-496902</wp:posOffset>
                </wp:positionH>
                <wp:positionV relativeFrom="paragraph">
                  <wp:posOffset>1655179</wp:posOffset>
                </wp:positionV>
                <wp:extent cx="200025" cy="219075"/>
                <wp:effectExtent l="0" t="0" r="9525" b="9525"/>
                <wp:wrapNone/>
                <wp:docPr id="6" name="Stern mit 5 Zacken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19075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tern mit 5 Zacken 6" o:spid="_x0000_s1026" style="position:absolute;margin-left:-39.15pt;margin-top:130.35pt;width:15.75pt;height:17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002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" path="m,83679r76403,1l100013,r23609,83680l200025,83679r-61812,51716l161823,219074,100013,167357,38202,219074,61812,135395,,83679xe" fillcolor="white [3212]" stroked="f" strokeweight="2pt">
                <v:path arrowok="t" o:connecttype="custom" o:connectlocs="0,83679;76403,83680;100013,0;123622,83680;200025,83679;138213,135395;161823,219074;100013,167357;38202,219074;61812,135395;0,83679" o:connectangles="0,0,0,0,0,0,0,0,0,0,0"/>
              </v:shape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5BB6955" wp14:editId="31C4DAAA">
                <wp:simplePos x="0" y="0"/>
                <wp:positionH relativeFrom="column">
                  <wp:posOffset>-694794</wp:posOffset>
                </wp:positionH>
                <wp:positionV relativeFrom="paragraph">
                  <wp:posOffset>1655179</wp:posOffset>
                </wp:positionV>
                <wp:extent cx="200025" cy="219075"/>
                <wp:effectExtent l="0" t="0" r="9525" b="9525"/>
                <wp:wrapNone/>
                <wp:docPr id="5" name="Stern mit 5 Zacke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19075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tern mit 5 Zacken 5" o:spid="_x0000_s1026" style="position:absolute;margin-left:-54.7pt;margin-top:130.35pt;width:15.75pt;height:17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002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" path="m,83679r76403,1l100013,r23609,83680l200025,83679r-61812,51716l161823,219074,100013,167357,38202,219074,61812,135395,,83679xe" fillcolor="white [3212]" stroked="f" strokeweight="2pt">
                <v:path arrowok="t" o:connecttype="custom" o:connectlocs="0,83679;76403,83680;100013,0;123622,83680;200025,83679;138213,135395;161823,219074;100013,167357;38202,219074;61812,135395;0,83679" o:connectangles="0,0,0,0,0,0,0,0,0,0,0"/>
              </v:shape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8057E1A" wp14:editId="35C39D30">
                <wp:simplePos x="0" y="0"/>
                <wp:positionH relativeFrom="column">
                  <wp:posOffset>-890270</wp:posOffset>
                </wp:positionH>
                <wp:positionV relativeFrom="paragraph">
                  <wp:posOffset>1652905</wp:posOffset>
                </wp:positionV>
                <wp:extent cx="200025" cy="219075"/>
                <wp:effectExtent l="0" t="0" r="9525" b="9525"/>
                <wp:wrapNone/>
                <wp:docPr id="4" name="Stern mit 5 Zacken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19075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tern mit 5 Zacken 4" o:spid="_x0000_s1026" style="position:absolute;margin-left:-70.1pt;margin-top:130.15pt;width:15.75pt;height:17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002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" path="m,83679r76403,1l100013,r23609,83680l200025,83679r-61812,51716l161823,219074,100013,167357,38202,219074,61812,135395,,83679xe" fillcolor="white [3212]" stroked="f" strokeweight="2pt">
                <v:path arrowok="t" o:connecttype="custom" o:connectlocs="0,83679;76403,83680;100013,0;123622,83680;200025,83679;138213,135395;161823,219074;100013,167357;38202,219074;61812,135395;0,83679" o:connectangles="0,0,0,0,0,0,0,0,0,0,0"/>
              </v:shape>
            </w:pict>
          </mc:Fallback>
        </mc:AlternateContent>
      </w:r>
    </w:p>
    <w:p w:rsidR="000D5C62" w:rsidRDefault="00E51D6F"/>
    <w:sectPr w:rsidR="000D5C62" w:rsidSect="00A55D3D">
      <w:pgSz w:w="8391" w:h="11907" w:code="11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ocumentProtection w:edit="forms" w:enforcement="1" w:cryptProviderType="rsaFull" w:cryptAlgorithmClass="hash" w:cryptAlgorithmType="typeAny" w:cryptAlgorithmSid="4" w:cryptSpinCount="100000" w:hash="S6gigNGBsb9GpPkOACQxpQ5wvFs=" w:salt="RcMTwQ/TzOx0Zq4EBZZziA==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FEF"/>
    <w:rsid w:val="00103FEF"/>
    <w:rsid w:val="00312806"/>
    <w:rsid w:val="0039040C"/>
    <w:rsid w:val="00A6142C"/>
    <w:rsid w:val="00C5697D"/>
    <w:rsid w:val="00D347EB"/>
    <w:rsid w:val="00E51D6F"/>
    <w:rsid w:val="00E66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1" w:defUIPriority="99" w:defSemiHidden="1" w:defUnhideWhenUsed="1" w:defQFormat="0" w:count="267">
    <w:lsdException w:name="Normal" w:locked="0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locked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locked="0"/>
    <w:lsdException w:name="HTML Bottom of Form" w:locked="0"/>
    <w:lsdException w:name="Normal Table" w:locked="0"/>
    <w:lsdException w:name="No List" w:locked="0"/>
    <w:lsdException w:name="Balloon Text" w:locked="0"/>
    <w:lsdException w:name="Table Grid" w:locked="0" w:semiHidden="0" w:uiPriority="59" w:unhideWhenUsed="0"/>
    <w:lsdException w:name="Placeholder Text" w:locked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03FEF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locked/>
    <w:rsid w:val="00103F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locked/>
    <w:rsid w:val="00103FEF"/>
    <w:rPr>
      <w:color w:val="80808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locked/>
    <w:rsid w:val="00103F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03F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1" w:defUIPriority="99" w:defSemiHidden="1" w:defUnhideWhenUsed="1" w:defQFormat="0" w:count="267">
    <w:lsdException w:name="Normal" w:locked="0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locked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locked="0"/>
    <w:lsdException w:name="HTML Bottom of Form" w:locked="0"/>
    <w:lsdException w:name="Normal Table" w:locked="0"/>
    <w:lsdException w:name="No List" w:locked="0"/>
    <w:lsdException w:name="Balloon Text" w:locked="0"/>
    <w:lsdException w:name="Table Grid" w:locked="0" w:semiHidden="0" w:uiPriority="59" w:unhideWhenUsed="0"/>
    <w:lsdException w:name="Placeholder Text" w:locked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03FEF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locked/>
    <w:rsid w:val="00103F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locked/>
    <w:rsid w:val="00103FEF"/>
    <w:rPr>
      <w:color w:val="80808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locked/>
    <w:rsid w:val="00103F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03F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71758CBE3D14459184908838914BBEE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654F1EA-B91C-4E5B-9B5A-52E9D45892B2}"/>
      </w:docPartPr>
      <w:docPartBody>
        <w:p w:rsidR="001E110B" w:rsidRDefault="004E2905" w:rsidP="004E2905">
          <w:pPr>
            <w:pStyle w:val="71758CBE3D14459184908838914BBEE43"/>
          </w:pPr>
          <w:r w:rsidRPr="00D347EB">
            <w:rPr>
              <w:rStyle w:val="Platzhaltertext"/>
              <w:color w:val="FFFFFF" w:themeColor="background1"/>
              <w:sz w:val="36"/>
              <w:szCs w:val="36"/>
            </w:rPr>
            <w:t>Klicken Sie hier, um Text einzugeben.</w:t>
          </w:r>
        </w:p>
      </w:docPartBody>
    </w:docPart>
    <w:docPart>
      <w:docPartPr>
        <w:name w:val="DC9988F7744A4DBD9534F32CE010E71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E725FC0-8E3A-4031-A7E0-1321C8F4DE1F}"/>
      </w:docPartPr>
      <w:docPartBody>
        <w:p w:rsidR="001E110B" w:rsidRDefault="004E2905" w:rsidP="004E2905">
          <w:pPr>
            <w:pStyle w:val="DC9988F7744A4DBD9534F32CE010E7123"/>
          </w:pPr>
          <w:r w:rsidRPr="00D347EB">
            <w:rPr>
              <w:rStyle w:val="Platzhaltertext"/>
              <w:color w:val="FFFFFF" w:themeColor="background1"/>
              <w:sz w:val="36"/>
              <w:szCs w:val="36"/>
            </w:rPr>
            <w:t>Klicken Sie hier, um Text einzugeben.</w:t>
          </w:r>
        </w:p>
      </w:docPartBody>
    </w:docPart>
    <w:docPart>
      <w:docPartPr>
        <w:name w:val="58B3F5EB5AF646659BE5BDB05A65435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56AC22B-9914-4687-9A99-8BF473EC2049}"/>
      </w:docPartPr>
      <w:docPartBody>
        <w:p w:rsidR="001E110B" w:rsidRDefault="004E2905" w:rsidP="004E2905">
          <w:pPr>
            <w:pStyle w:val="58B3F5EB5AF646659BE5BDB05A65435B4"/>
          </w:pPr>
          <w:r w:rsidRPr="00D347EB">
            <w:rPr>
              <w:rStyle w:val="Platzhaltertext"/>
              <w:color w:val="FFFFFF" w:themeColor="background1"/>
              <w:sz w:val="36"/>
              <w:szCs w:val="36"/>
            </w:rPr>
            <w:t>Klicken Sie hier, um Text einzugeben.</w:t>
          </w:r>
        </w:p>
      </w:docPartBody>
    </w:docPart>
    <w:docPart>
      <w:docPartPr>
        <w:name w:val="45C6DC96149B435FB1019C1876DED8A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2D5D772-BDC8-4844-AFE5-0AAEB09E85FC}"/>
      </w:docPartPr>
      <w:docPartBody>
        <w:p w:rsidR="001E110B" w:rsidRDefault="004E2905" w:rsidP="004E2905">
          <w:pPr>
            <w:pStyle w:val="45C6DC96149B435FB1019C1876DED8A94"/>
          </w:pPr>
          <w:r w:rsidRPr="00D347EB">
            <w:rPr>
              <w:rStyle w:val="Platzhaltertext"/>
              <w:color w:val="FFFFFF" w:themeColor="background1"/>
              <w:sz w:val="36"/>
              <w:szCs w:val="36"/>
            </w:rPr>
            <w:t>Klicken Sie hier, um Text einzugeben.</w:t>
          </w:r>
        </w:p>
      </w:docPartBody>
    </w:docPart>
    <w:docPart>
      <w:docPartPr>
        <w:name w:val="D6095DC4EE8F4542BB5FF6EC1CA2529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13A4C2B-CBF8-42F7-ABE1-09C8306DBDB2}"/>
      </w:docPartPr>
      <w:docPartBody>
        <w:p w:rsidR="001E110B" w:rsidRDefault="004E2905" w:rsidP="004E2905">
          <w:pPr>
            <w:pStyle w:val="D6095DC4EE8F4542BB5FF6EC1CA2529A4"/>
          </w:pPr>
          <w:r w:rsidRPr="00D347EB">
            <w:rPr>
              <w:rStyle w:val="Platzhaltertext"/>
              <w:color w:val="FFFFFF" w:themeColor="background1"/>
              <w:sz w:val="36"/>
              <w:szCs w:val="36"/>
            </w:rPr>
            <w:t>Klicken Sie hier, um Text einzugeben.</w:t>
          </w:r>
        </w:p>
      </w:docPartBody>
    </w:docPart>
    <w:docPart>
      <w:docPartPr>
        <w:name w:val="711A22B024C0410E81406E775767922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62FFEA9-2D06-486D-9D83-BDDA593E0C33}"/>
      </w:docPartPr>
      <w:docPartBody>
        <w:p w:rsidR="001E110B" w:rsidRDefault="004E2905" w:rsidP="004E2905">
          <w:pPr>
            <w:pStyle w:val="711A22B024C0410E81406E775767922E4"/>
          </w:pPr>
          <w:r w:rsidRPr="00312806">
            <w:rPr>
              <w:rStyle w:val="Platzhaltertext"/>
              <w:color w:val="FFFFFF" w:themeColor="background1"/>
              <w:sz w:val="36"/>
              <w:szCs w:val="36"/>
            </w:rPr>
            <w:t>Klicken Sie hier, um Text einzugeben.</w:t>
          </w:r>
        </w:p>
      </w:docPartBody>
    </w:docPart>
    <w:docPart>
      <w:docPartPr>
        <w:name w:val="E8E8615DA6B94732BBB6090A89B8AC1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2F35DDE-B2FB-4E99-B614-8000EA75E12B}"/>
      </w:docPartPr>
      <w:docPartBody>
        <w:p w:rsidR="001E110B" w:rsidRDefault="001E110B" w:rsidP="001E110B">
          <w:pPr>
            <w:pStyle w:val="E8E8615DA6B94732BBB6090A89B8AC185"/>
          </w:pPr>
          <w:r w:rsidRPr="00312806">
            <w:rPr>
              <w:rStyle w:val="Platzhaltertext"/>
              <w:color w:val="FFFFFF" w:themeColor="background1"/>
              <w:sz w:val="36"/>
              <w:szCs w:val="36"/>
            </w:rPr>
            <w:t>Klicken Sie hier, um Text einzugeben.</w:t>
          </w:r>
        </w:p>
      </w:docPartBody>
    </w:docPart>
    <w:docPart>
      <w:docPartPr>
        <w:name w:val="C26597710C474B8A921856F8F7ECC56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728E8AE-A319-4665-90C0-280E8CAFE11C}"/>
      </w:docPartPr>
      <w:docPartBody>
        <w:p w:rsidR="001E110B" w:rsidRDefault="004E2905" w:rsidP="004E2905">
          <w:pPr>
            <w:pStyle w:val="C26597710C474B8A921856F8F7ECC565"/>
          </w:pPr>
          <w:r w:rsidRPr="00C758B2">
            <w:rPr>
              <w:rStyle w:val="Platzhaltertext"/>
            </w:rPr>
            <w:t>Klicken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905"/>
    <w:rsid w:val="001E110B"/>
    <w:rsid w:val="004E2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1E110B"/>
    <w:rPr>
      <w:color w:val="808080"/>
    </w:rPr>
  </w:style>
  <w:style w:type="paragraph" w:customStyle="1" w:styleId="4CD4370FB54E420BAD37889922464A7C">
    <w:name w:val="4CD4370FB54E420BAD37889922464A7C"/>
    <w:rsid w:val="004E2905"/>
  </w:style>
  <w:style w:type="paragraph" w:customStyle="1" w:styleId="2C3A8D1BA2DE416E895227FC74163235">
    <w:name w:val="2C3A8D1BA2DE416E895227FC74163235"/>
    <w:rsid w:val="004E2905"/>
  </w:style>
  <w:style w:type="paragraph" w:customStyle="1" w:styleId="E94C501404A549F0A4D0242473F73E4D">
    <w:name w:val="E94C501404A549F0A4D0242473F73E4D"/>
    <w:rsid w:val="004E2905"/>
  </w:style>
  <w:style w:type="paragraph" w:customStyle="1" w:styleId="4CD4370FB54E420BAD37889922464A7C1">
    <w:name w:val="4CD4370FB54E420BAD37889922464A7C1"/>
    <w:rsid w:val="004E2905"/>
    <w:rPr>
      <w:rFonts w:eastAsiaTheme="minorHAnsi"/>
      <w:lang w:eastAsia="en-US"/>
    </w:rPr>
  </w:style>
  <w:style w:type="paragraph" w:customStyle="1" w:styleId="2C3A8D1BA2DE416E895227FC741632351">
    <w:name w:val="2C3A8D1BA2DE416E895227FC741632351"/>
    <w:rsid w:val="004E2905"/>
    <w:rPr>
      <w:rFonts w:eastAsiaTheme="minorHAnsi"/>
      <w:lang w:eastAsia="en-US"/>
    </w:rPr>
  </w:style>
  <w:style w:type="paragraph" w:customStyle="1" w:styleId="E94C501404A549F0A4D0242473F73E4D1">
    <w:name w:val="E94C501404A549F0A4D0242473F73E4D1"/>
    <w:rsid w:val="004E2905"/>
    <w:rPr>
      <w:rFonts w:eastAsiaTheme="minorHAnsi"/>
      <w:lang w:eastAsia="en-US"/>
    </w:rPr>
  </w:style>
  <w:style w:type="paragraph" w:customStyle="1" w:styleId="4CD4370FB54E420BAD37889922464A7C2">
    <w:name w:val="4CD4370FB54E420BAD37889922464A7C2"/>
    <w:rsid w:val="004E2905"/>
    <w:rPr>
      <w:rFonts w:eastAsiaTheme="minorHAnsi"/>
      <w:lang w:eastAsia="en-US"/>
    </w:rPr>
  </w:style>
  <w:style w:type="paragraph" w:customStyle="1" w:styleId="2C3A8D1BA2DE416E895227FC741632352">
    <w:name w:val="2C3A8D1BA2DE416E895227FC741632352"/>
    <w:rsid w:val="004E2905"/>
    <w:rPr>
      <w:rFonts w:eastAsiaTheme="minorHAnsi"/>
      <w:lang w:eastAsia="en-US"/>
    </w:rPr>
  </w:style>
  <w:style w:type="paragraph" w:customStyle="1" w:styleId="E94C501404A549F0A4D0242473F73E4D2">
    <w:name w:val="E94C501404A549F0A4D0242473F73E4D2"/>
    <w:rsid w:val="004E2905"/>
    <w:rPr>
      <w:rFonts w:eastAsiaTheme="minorHAnsi"/>
      <w:lang w:eastAsia="en-US"/>
    </w:rPr>
  </w:style>
  <w:style w:type="paragraph" w:customStyle="1" w:styleId="4CD4370FB54E420BAD37889922464A7C3">
    <w:name w:val="4CD4370FB54E420BAD37889922464A7C3"/>
    <w:rsid w:val="004E2905"/>
    <w:rPr>
      <w:rFonts w:eastAsiaTheme="minorHAnsi"/>
      <w:lang w:eastAsia="en-US"/>
    </w:rPr>
  </w:style>
  <w:style w:type="paragraph" w:customStyle="1" w:styleId="2C3A8D1BA2DE416E895227FC741632353">
    <w:name w:val="2C3A8D1BA2DE416E895227FC741632353"/>
    <w:rsid w:val="004E2905"/>
    <w:rPr>
      <w:rFonts w:eastAsiaTheme="minorHAnsi"/>
      <w:lang w:eastAsia="en-US"/>
    </w:rPr>
  </w:style>
  <w:style w:type="paragraph" w:customStyle="1" w:styleId="E94C501404A549F0A4D0242473F73E4D3">
    <w:name w:val="E94C501404A549F0A4D0242473F73E4D3"/>
    <w:rsid w:val="004E2905"/>
    <w:rPr>
      <w:rFonts w:eastAsiaTheme="minorHAnsi"/>
      <w:lang w:eastAsia="en-US"/>
    </w:rPr>
  </w:style>
  <w:style w:type="paragraph" w:customStyle="1" w:styleId="C77AE890AD224CC0978B51B69FAD0D44">
    <w:name w:val="C77AE890AD224CC0978B51B69FAD0D44"/>
    <w:rsid w:val="004E2905"/>
    <w:rPr>
      <w:rFonts w:eastAsiaTheme="minorHAnsi"/>
      <w:lang w:eastAsia="en-US"/>
    </w:rPr>
  </w:style>
  <w:style w:type="paragraph" w:customStyle="1" w:styleId="71758CBE3D14459184908838914BBEE4">
    <w:name w:val="71758CBE3D14459184908838914BBEE4"/>
    <w:rsid w:val="004E2905"/>
    <w:rPr>
      <w:rFonts w:eastAsiaTheme="minorHAnsi"/>
      <w:lang w:eastAsia="en-US"/>
    </w:rPr>
  </w:style>
  <w:style w:type="paragraph" w:customStyle="1" w:styleId="DC9988F7744A4DBD9534F32CE010E712">
    <w:name w:val="DC9988F7744A4DBD9534F32CE010E712"/>
    <w:rsid w:val="004E2905"/>
    <w:rPr>
      <w:rFonts w:eastAsiaTheme="minorHAnsi"/>
      <w:lang w:eastAsia="en-US"/>
    </w:rPr>
  </w:style>
  <w:style w:type="paragraph" w:customStyle="1" w:styleId="58B3F5EB5AF646659BE5BDB05A65435B">
    <w:name w:val="58B3F5EB5AF646659BE5BDB05A65435B"/>
    <w:rsid w:val="004E2905"/>
    <w:rPr>
      <w:rFonts w:eastAsiaTheme="minorHAnsi"/>
      <w:lang w:eastAsia="en-US"/>
    </w:rPr>
  </w:style>
  <w:style w:type="paragraph" w:customStyle="1" w:styleId="45C6DC96149B435FB1019C1876DED8A9">
    <w:name w:val="45C6DC96149B435FB1019C1876DED8A9"/>
    <w:rsid w:val="004E2905"/>
    <w:rPr>
      <w:rFonts w:eastAsiaTheme="minorHAnsi"/>
      <w:lang w:eastAsia="en-US"/>
    </w:rPr>
  </w:style>
  <w:style w:type="paragraph" w:customStyle="1" w:styleId="D6095DC4EE8F4542BB5FF6EC1CA2529A">
    <w:name w:val="D6095DC4EE8F4542BB5FF6EC1CA2529A"/>
    <w:rsid w:val="004E2905"/>
    <w:rPr>
      <w:rFonts w:eastAsiaTheme="minorHAnsi"/>
      <w:lang w:eastAsia="en-US"/>
    </w:rPr>
  </w:style>
  <w:style w:type="paragraph" w:customStyle="1" w:styleId="711A22B024C0410E81406E775767922E">
    <w:name w:val="711A22B024C0410E81406E775767922E"/>
    <w:rsid w:val="004E2905"/>
    <w:rPr>
      <w:rFonts w:eastAsiaTheme="minorHAnsi"/>
      <w:lang w:eastAsia="en-US"/>
    </w:rPr>
  </w:style>
  <w:style w:type="paragraph" w:customStyle="1" w:styleId="E8E8615DA6B94732BBB6090A89B8AC18">
    <w:name w:val="E8E8615DA6B94732BBB6090A89B8AC18"/>
    <w:rsid w:val="004E2905"/>
    <w:rPr>
      <w:rFonts w:eastAsiaTheme="minorHAnsi"/>
      <w:lang w:eastAsia="en-US"/>
    </w:rPr>
  </w:style>
  <w:style w:type="paragraph" w:customStyle="1" w:styleId="C77AE890AD224CC0978B51B69FAD0D441">
    <w:name w:val="C77AE890AD224CC0978B51B69FAD0D441"/>
    <w:rsid w:val="004E2905"/>
    <w:rPr>
      <w:rFonts w:eastAsiaTheme="minorHAnsi"/>
      <w:lang w:eastAsia="en-US"/>
    </w:rPr>
  </w:style>
  <w:style w:type="paragraph" w:customStyle="1" w:styleId="71758CBE3D14459184908838914BBEE41">
    <w:name w:val="71758CBE3D14459184908838914BBEE41"/>
    <w:rsid w:val="004E2905"/>
    <w:rPr>
      <w:rFonts w:eastAsiaTheme="minorHAnsi"/>
      <w:lang w:eastAsia="en-US"/>
    </w:rPr>
  </w:style>
  <w:style w:type="paragraph" w:customStyle="1" w:styleId="DC9988F7744A4DBD9534F32CE010E7121">
    <w:name w:val="DC9988F7744A4DBD9534F32CE010E7121"/>
    <w:rsid w:val="004E2905"/>
    <w:rPr>
      <w:rFonts w:eastAsiaTheme="minorHAnsi"/>
      <w:lang w:eastAsia="en-US"/>
    </w:rPr>
  </w:style>
  <w:style w:type="paragraph" w:customStyle="1" w:styleId="58B3F5EB5AF646659BE5BDB05A65435B1">
    <w:name w:val="58B3F5EB5AF646659BE5BDB05A65435B1"/>
    <w:rsid w:val="004E2905"/>
    <w:rPr>
      <w:rFonts w:eastAsiaTheme="minorHAnsi"/>
      <w:lang w:eastAsia="en-US"/>
    </w:rPr>
  </w:style>
  <w:style w:type="paragraph" w:customStyle="1" w:styleId="45C6DC96149B435FB1019C1876DED8A91">
    <w:name w:val="45C6DC96149B435FB1019C1876DED8A91"/>
    <w:rsid w:val="004E2905"/>
    <w:rPr>
      <w:rFonts w:eastAsiaTheme="minorHAnsi"/>
      <w:lang w:eastAsia="en-US"/>
    </w:rPr>
  </w:style>
  <w:style w:type="paragraph" w:customStyle="1" w:styleId="D6095DC4EE8F4542BB5FF6EC1CA2529A1">
    <w:name w:val="D6095DC4EE8F4542BB5FF6EC1CA2529A1"/>
    <w:rsid w:val="004E2905"/>
    <w:rPr>
      <w:rFonts w:eastAsiaTheme="minorHAnsi"/>
      <w:lang w:eastAsia="en-US"/>
    </w:rPr>
  </w:style>
  <w:style w:type="paragraph" w:customStyle="1" w:styleId="711A22B024C0410E81406E775767922E1">
    <w:name w:val="711A22B024C0410E81406E775767922E1"/>
    <w:rsid w:val="004E2905"/>
    <w:rPr>
      <w:rFonts w:eastAsiaTheme="minorHAnsi"/>
      <w:lang w:eastAsia="en-US"/>
    </w:rPr>
  </w:style>
  <w:style w:type="paragraph" w:customStyle="1" w:styleId="E8E8615DA6B94732BBB6090A89B8AC181">
    <w:name w:val="E8E8615DA6B94732BBB6090A89B8AC181"/>
    <w:rsid w:val="004E2905"/>
    <w:rPr>
      <w:rFonts w:eastAsiaTheme="minorHAnsi"/>
      <w:lang w:eastAsia="en-US"/>
    </w:rPr>
  </w:style>
  <w:style w:type="paragraph" w:customStyle="1" w:styleId="71758CBE3D14459184908838914BBEE42">
    <w:name w:val="71758CBE3D14459184908838914BBEE42"/>
    <w:rsid w:val="004E2905"/>
    <w:rPr>
      <w:rFonts w:eastAsiaTheme="minorHAnsi"/>
      <w:lang w:eastAsia="en-US"/>
    </w:rPr>
  </w:style>
  <w:style w:type="paragraph" w:customStyle="1" w:styleId="DC9988F7744A4DBD9534F32CE010E7122">
    <w:name w:val="DC9988F7744A4DBD9534F32CE010E7122"/>
    <w:rsid w:val="004E2905"/>
    <w:rPr>
      <w:rFonts w:eastAsiaTheme="minorHAnsi"/>
      <w:lang w:eastAsia="en-US"/>
    </w:rPr>
  </w:style>
  <w:style w:type="paragraph" w:customStyle="1" w:styleId="58B3F5EB5AF646659BE5BDB05A65435B2">
    <w:name w:val="58B3F5EB5AF646659BE5BDB05A65435B2"/>
    <w:rsid w:val="004E2905"/>
    <w:rPr>
      <w:rFonts w:eastAsiaTheme="minorHAnsi"/>
      <w:lang w:eastAsia="en-US"/>
    </w:rPr>
  </w:style>
  <w:style w:type="paragraph" w:customStyle="1" w:styleId="45C6DC96149B435FB1019C1876DED8A92">
    <w:name w:val="45C6DC96149B435FB1019C1876DED8A92"/>
    <w:rsid w:val="004E2905"/>
    <w:rPr>
      <w:rFonts w:eastAsiaTheme="minorHAnsi"/>
      <w:lang w:eastAsia="en-US"/>
    </w:rPr>
  </w:style>
  <w:style w:type="paragraph" w:customStyle="1" w:styleId="D6095DC4EE8F4542BB5FF6EC1CA2529A2">
    <w:name w:val="D6095DC4EE8F4542BB5FF6EC1CA2529A2"/>
    <w:rsid w:val="004E2905"/>
    <w:rPr>
      <w:rFonts w:eastAsiaTheme="minorHAnsi"/>
      <w:lang w:eastAsia="en-US"/>
    </w:rPr>
  </w:style>
  <w:style w:type="paragraph" w:customStyle="1" w:styleId="711A22B024C0410E81406E775767922E2">
    <w:name w:val="711A22B024C0410E81406E775767922E2"/>
    <w:rsid w:val="004E2905"/>
    <w:rPr>
      <w:rFonts w:eastAsiaTheme="minorHAnsi"/>
      <w:lang w:eastAsia="en-US"/>
    </w:rPr>
  </w:style>
  <w:style w:type="paragraph" w:customStyle="1" w:styleId="E8E8615DA6B94732BBB6090A89B8AC182">
    <w:name w:val="E8E8615DA6B94732BBB6090A89B8AC182"/>
    <w:rsid w:val="004E2905"/>
    <w:rPr>
      <w:rFonts w:eastAsiaTheme="minorHAnsi"/>
      <w:lang w:eastAsia="en-US"/>
    </w:rPr>
  </w:style>
  <w:style w:type="paragraph" w:customStyle="1" w:styleId="71758CBE3D14459184908838914BBEE43">
    <w:name w:val="71758CBE3D14459184908838914BBEE43"/>
    <w:rsid w:val="004E2905"/>
    <w:rPr>
      <w:rFonts w:eastAsiaTheme="minorHAnsi"/>
      <w:lang w:eastAsia="en-US"/>
    </w:rPr>
  </w:style>
  <w:style w:type="paragraph" w:customStyle="1" w:styleId="DC9988F7744A4DBD9534F32CE010E7123">
    <w:name w:val="DC9988F7744A4DBD9534F32CE010E7123"/>
    <w:rsid w:val="004E2905"/>
    <w:rPr>
      <w:rFonts w:eastAsiaTheme="minorHAnsi"/>
      <w:lang w:eastAsia="en-US"/>
    </w:rPr>
  </w:style>
  <w:style w:type="paragraph" w:customStyle="1" w:styleId="58B3F5EB5AF646659BE5BDB05A65435B3">
    <w:name w:val="58B3F5EB5AF646659BE5BDB05A65435B3"/>
    <w:rsid w:val="004E2905"/>
    <w:rPr>
      <w:rFonts w:eastAsiaTheme="minorHAnsi"/>
      <w:lang w:eastAsia="en-US"/>
    </w:rPr>
  </w:style>
  <w:style w:type="paragraph" w:customStyle="1" w:styleId="45C6DC96149B435FB1019C1876DED8A93">
    <w:name w:val="45C6DC96149B435FB1019C1876DED8A93"/>
    <w:rsid w:val="004E2905"/>
    <w:rPr>
      <w:rFonts w:eastAsiaTheme="minorHAnsi"/>
      <w:lang w:eastAsia="en-US"/>
    </w:rPr>
  </w:style>
  <w:style w:type="paragraph" w:customStyle="1" w:styleId="D6095DC4EE8F4542BB5FF6EC1CA2529A3">
    <w:name w:val="D6095DC4EE8F4542BB5FF6EC1CA2529A3"/>
    <w:rsid w:val="004E2905"/>
    <w:rPr>
      <w:rFonts w:eastAsiaTheme="minorHAnsi"/>
      <w:lang w:eastAsia="en-US"/>
    </w:rPr>
  </w:style>
  <w:style w:type="paragraph" w:customStyle="1" w:styleId="711A22B024C0410E81406E775767922E3">
    <w:name w:val="711A22B024C0410E81406E775767922E3"/>
    <w:rsid w:val="004E2905"/>
    <w:rPr>
      <w:rFonts w:eastAsiaTheme="minorHAnsi"/>
      <w:lang w:eastAsia="en-US"/>
    </w:rPr>
  </w:style>
  <w:style w:type="paragraph" w:customStyle="1" w:styleId="E8E8615DA6B94732BBB6090A89B8AC183">
    <w:name w:val="E8E8615DA6B94732BBB6090A89B8AC183"/>
    <w:rsid w:val="004E2905"/>
    <w:rPr>
      <w:rFonts w:eastAsiaTheme="minorHAnsi"/>
      <w:lang w:eastAsia="en-US"/>
    </w:rPr>
  </w:style>
  <w:style w:type="paragraph" w:customStyle="1" w:styleId="C26597710C474B8A921856F8F7ECC565">
    <w:name w:val="C26597710C474B8A921856F8F7ECC565"/>
    <w:rsid w:val="004E2905"/>
    <w:rPr>
      <w:rFonts w:eastAsiaTheme="minorHAnsi"/>
      <w:lang w:eastAsia="en-US"/>
    </w:rPr>
  </w:style>
  <w:style w:type="paragraph" w:customStyle="1" w:styleId="58B3F5EB5AF646659BE5BDB05A65435B4">
    <w:name w:val="58B3F5EB5AF646659BE5BDB05A65435B4"/>
    <w:rsid w:val="004E2905"/>
    <w:rPr>
      <w:rFonts w:eastAsiaTheme="minorHAnsi"/>
      <w:lang w:eastAsia="en-US"/>
    </w:rPr>
  </w:style>
  <w:style w:type="paragraph" w:customStyle="1" w:styleId="45C6DC96149B435FB1019C1876DED8A94">
    <w:name w:val="45C6DC96149B435FB1019C1876DED8A94"/>
    <w:rsid w:val="004E2905"/>
    <w:rPr>
      <w:rFonts w:eastAsiaTheme="minorHAnsi"/>
      <w:lang w:eastAsia="en-US"/>
    </w:rPr>
  </w:style>
  <w:style w:type="paragraph" w:customStyle="1" w:styleId="D6095DC4EE8F4542BB5FF6EC1CA2529A4">
    <w:name w:val="D6095DC4EE8F4542BB5FF6EC1CA2529A4"/>
    <w:rsid w:val="004E2905"/>
    <w:rPr>
      <w:rFonts w:eastAsiaTheme="minorHAnsi"/>
      <w:lang w:eastAsia="en-US"/>
    </w:rPr>
  </w:style>
  <w:style w:type="paragraph" w:customStyle="1" w:styleId="711A22B024C0410E81406E775767922E4">
    <w:name w:val="711A22B024C0410E81406E775767922E4"/>
    <w:rsid w:val="004E2905"/>
    <w:rPr>
      <w:rFonts w:eastAsiaTheme="minorHAnsi"/>
      <w:lang w:eastAsia="en-US"/>
    </w:rPr>
  </w:style>
  <w:style w:type="paragraph" w:customStyle="1" w:styleId="E8E8615DA6B94732BBB6090A89B8AC184">
    <w:name w:val="E8E8615DA6B94732BBB6090A89B8AC184"/>
    <w:rsid w:val="004E2905"/>
    <w:rPr>
      <w:rFonts w:eastAsiaTheme="minorHAnsi"/>
      <w:lang w:eastAsia="en-US"/>
    </w:rPr>
  </w:style>
  <w:style w:type="paragraph" w:customStyle="1" w:styleId="E8E8615DA6B94732BBB6090A89B8AC185">
    <w:name w:val="E8E8615DA6B94732BBB6090A89B8AC185"/>
    <w:rsid w:val="001E110B"/>
    <w:rPr>
      <w:rFonts w:eastAsiaTheme="minorHAnsi"/>
      <w:lang w:eastAsia="en-US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1E110B"/>
    <w:rPr>
      <w:color w:val="808080"/>
    </w:rPr>
  </w:style>
  <w:style w:type="paragraph" w:customStyle="1" w:styleId="4CD4370FB54E420BAD37889922464A7C">
    <w:name w:val="4CD4370FB54E420BAD37889922464A7C"/>
    <w:rsid w:val="004E2905"/>
  </w:style>
  <w:style w:type="paragraph" w:customStyle="1" w:styleId="2C3A8D1BA2DE416E895227FC74163235">
    <w:name w:val="2C3A8D1BA2DE416E895227FC74163235"/>
    <w:rsid w:val="004E2905"/>
  </w:style>
  <w:style w:type="paragraph" w:customStyle="1" w:styleId="E94C501404A549F0A4D0242473F73E4D">
    <w:name w:val="E94C501404A549F0A4D0242473F73E4D"/>
    <w:rsid w:val="004E2905"/>
  </w:style>
  <w:style w:type="paragraph" w:customStyle="1" w:styleId="4CD4370FB54E420BAD37889922464A7C1">
    <w:name w:val="4CD4370FB54E420BAD37889922464A7C1"/>
    <w:rsid w:val="004E2905"/>
    <w:rPr>
      <w:rFonts w:eastAsiaTheme="minorHAnsi"/>
      <w:lang w:eastAsia="en-US"/>
    </w:rPr>
  </w:style>
  <w:style w:type="paragraph" w:customStyle="1" w:styleId="2C3A8D1BA2DE416E895227FC741632351">
    <w:name w:val="2C3A8D1BA2DE416E895227FC741632351"/>
    <w:rsid w:val="004E2905"/>
    <w:rPr>
      <w:rFonts w:eastAsiaTheme="minorHAnsi"/>
      <w:lang w:eastAsia="en-US"/>
    </w:rPr>
  </w:style>
  <w:style w:type="paragraph" w:customStyle="1" w:styleId="E94C501404A549F0A4D0242473F73E4D1">
    <w:name w:val="E94C501404A549F0A4D0242473F73E4D1"/>
    <w:rsid w:val="004E2905"/>
    <w:rPr>
      <w:rFonts w:eastAsiaTheme="minorHAnsi"/>
      <w:lang w:eastAsia="en-US"/>
    </w:rPr>
  </w:style>
  <w:style w:type="paragraph" w:customStyle="1" w:styleId="4CD4370FB54E420BAD37889922464A7C2">
    <w:name w:val="4CD4370FB54E420BAD37889922464A7C2"/>
    <w:rsid w:val="004E2905"/>
    <w:rPr>
      <w:rFonts w:eastAsiaTheme="minorHAnsi"/>
      <w:lang w:eastAsia="en-US"/>
    </w:rPr>
  </w:style>
  <w:style w:type="paragraph" w:customStyle="1" w:styleId="2C3A8D1BA2DE416E895227FC741632352">
    <w:name w:val="2C3A8D1BA2DE416E895227FC741632352"/>
    <w:rsid w:val="004E2905"/>
    <w:rPr>
      <w:rFonts w:eastAsiaTheme="minorHAnsi"/>
      <w:lang w:eastAsia="en-US"/>
    </w:rPr>
  </w:style>
  <w:style w:type="paragraph" w:customStyle="1" w:styleId="E94C501404A549F0A4D0242473F73E4D2">
    <w:name w:val="E94C501404A549F0A4D0242473F73E4D2"/>
    <w:rsid w:val="004E2905"/>
    <w:rPr>
      <w:rFonts w:eastAsiaTheme="minorHAnsi"/>
      <w:lang w:eastAsia="en-US"/>
    </w:rPr>
  </w:style>
  <w:style w:type="paragraph" w:customStyle="1" w:styleId="4CD4370FB54E420BAD37889922464A7C3">
    <w:name w:val="4CD4370FB54E420BAD37889922464A7C3"/>
    <w:rsid w:val="004E2905"/>
    <w:rPr>
      <w:rFonts w:eastAsiaTheme="minorHAnsi"/>
      <w:lang w:eastAsia="en-US"/>
    </w:rPr>
  </w:style>
  <w:style w:type="paragraph" w:customStyle="1" w:styleId="2C3A8D1BA2DE416E895227FC741632353">
    <w:name w:val="2C3A8D1BA2DE416E895227FC741632353"/>
    <w:rsid w:val="004E2905"/>
    <w:rPr>
      <w:rFonts w:eastAsiaTheme="minorHAnsi"/>
      <w:lang w:eastAsia="en-US"/>
    </w:rPr>
  </w:style>
  <w:style w:type="paragraph" w:customStyle="1" w:styleId="E94C501404A549F0A4D0242473F73E4D3">
    <w:name w:val="E94C501404A549F0A4D0242473F73E4D3"/>
    <w:rsid w:val="004E2905"/>
    <w:rPr>
      <w:rFonts w:eastAsiaTheme="minorHAnsi"/>
      <w:lang w:eastAsia="en-US"/>
    </w:rPr>
  </w:style>
  <w:style w:type="paragraph" w:customStyle="1" w:styleId="C77AE890AD224CC0978B51B69FAD0D44">
    <w:name w:val="C77AE890AD224CC0978B51B69FAD0D44"/>
    <w:rsid w:val="004E2905"/>
    <w:rPr>
      <w:rFonts w:eastAsiaTheme="minorHAnsi"/>
      <w:lang w:eastAsia="en-US"/>
    </w:rPr>
  </w:style>
  <w:style w:type="paragraph" w:customStyle="1" w:styleId="71758CBE3D14459184908838914BBEE4">
    <w:name w:val="71758CBE3D14459184908838914BBEE4"/>
    <w:rsid w:val="004E2905"/>
    <w:rPr>
      <w:rFonts w:eastAsiaTheme="minorHAnsi"/>
      <w:lang w:eastAsia="en-US"/>
    </w:rPr>
  </w:style>
  <w:style w:type="paragraph" w:customStyle="1" w:styleId="DC9988F7744A4DBD9534F32CE010E712">
    <w:name w:val="DC9988F7744A4DBD9534F32CE010E712"/>
    <w:rsid w:val="004E2905"/>
    <w:rPr>
      <w:rFonts w:eastAsiaTheme="minorHAnsi"/>
      <w:lang w:eastAsia="en-US"/>
    </w:rPr>
  </w:style>
  <w:style w:type="paragraph" w:customStyle="1" w:styleId="58B3F5EB5AF646659BE5BDB05A65435B">
    <w:name w:val="58B3F5EB5AF646659BE5BDB05A65435B"/>
    <w:rsid w:val="004E2905"/>
    <w:rPr>
      <w:rFonts w:eastAsiaTheme="minorHAnsi"/>
      <w:lang w:eastAsia="en-US"/>
    </w:rPr>
  </w:style>
  <w:style w:type="paragraph" w:customStyle="1" w:styleId="45C6DC96149B435FB1019C1876DED8A9">
    <w:name w:val="45C6DC96149B435FB1019C1876DED8A9"/>
    <w:rsid w:val="004E2905"/>
    <w:rPr>
      <w:rFonts w:eastAsiaTheme="minorHAnsi"/>
      <w:lang w:eastAsia="en-US"/>
    </w:rPr>
  </w:style>
  <w:style w:type="paragraph" w:customStyle="1" w:styleId="D6095DC4EE8F4542BB5FF6EC1CA2529A">
    <w:name w:val="D6095DC4EE8F4542BB5FF6EC1CA2529A"/>
    <w:rsid w:val="004E2905"/>
    <w:rPr>
      <w:rFonts w:eastAsiaTheme="minorHAnsi"/>
      <w:lang w:eastAsia="en-US"/>
    </w:rPr>
  </w:style>
  <w:style w:type="paragraph" w:customStyle="1" w:styleId="711A22B024C0410E81406E775767922E">
    <w:name w:val="711A22B024C0410E81406E775767922E"/>
    <w:rsid w:val="004E2905"/>
    <w:rPr>
      <w:rFonts w:eastAsiaTheme="minorHAnsi"/>
      <w:lang w:eastAsia="en-US"/>
    </w:rPr>
  </w:style>
  <w:style w:type="paragraph" w:customStyle="1" w:styleId="E8E8615DA6B94732BBB6090A89B8AC18">
    <w:name w:val="E8E8615DA6B94732BBB6090A89B8AC18"/>
    <w:rsid w:val="004E2905"/>
    <w:rPr>
      <w:rFonts w:eastAsiaTheme="minorHAnsi"/>
      <w:lang w:eastAsia="en-US"/>
    </w:rPr>
  </w:style>
  <w:style w:type="paragraph" w:customStyle="1" w:styleId="C77AE890AD224CC0978B51B69FAD0D441">
    <w:name w:val="C77AE890AD224CC0978B51B69FAD0D441"/>
    <w:rsid w:val="004E2905"/>
    <w:rPr>
      <w:rFonts w:eastAsiaTheme="minorHAnsi"/>
      <w:lang w:eastAsia="en-US"/>
    </w:rPr>
  </w:style>
  <w:style w:type="paragraph" w:customStyle="1" w:styleId="71758CBE3D14459184908838914BBEE41">
    <w:name w:val="71758CBE3D14459184908838914BBEE41"/>
    <w:rsid w:val="004E2905"/>
    <w:rPr>
      <w:rFonts w:eastAsiaTheme="minorHAnsi"/>
      <w:lang w:eastAsia="en-US"/>
    </w:rPr>
  </w:style>
  <w:style w:type="paragraph" w:customStyle="1" w:styleId="DC9988F7744A4DBD9534F32CE010E7121">
    <w:name w:val="DC9988F7744A4DBD9534F32CE010E7121"/>
    <w:rsid w:val="004E2905"/>
    <w:rPr>
      <w:rFonts w:eastAsiaTheme="minorHAnsi"/>
      <w:lang w:eastAsia="en-US"/>
    </w:rPr>
  </w:style>
  <w:style w:type="paragraph" w:customStyle="1" w:styleId="58B3F5EB5AF646659BE5BDB05A65435B1">
    <w:name w:val="58B3F5EB5AF646659BE5BDB05A65435B1"/>
    <w:rsid w:val="004E2905"/>
    <w:rPr>
      <w:rFonts w:eastAsiaTheme="minorHAnsi"/>
      <w:lang w:eastAsia="en-US"/>
    </w:rPr>
  </w:style>
  <w:style w:type="paragraph" w:customStyle="1" w:styleId="45C6DC96149B435FB1019C1876DED8A91">
    <w:name w:val="45C6DC96149B435FB1019C1876DED8A91"/>
    <w:rsid w:val="004E2905"/>
    <w:rPr>
      <w:rFonts w:eastAsiaTheme="minorHAnsi"/>
      <w:lang w:eastAsia="en-US"/>
    </w:rPr>
  </w:style>
  <w:style w:type="paragraph" w:customStyle="1" w:styleId="D6095DC4EE8F4542BB5FF6EC1CA2529A1">
    <w:name w:val="D6095DC4EE8F4542BB5FF6EC1CA2529A1"/>
    <w:rsid w:val="004E2905"/>
    <w:rPr>
      <w:rFonts w:eastAsiaTheme="minorHAnsi"/>
      <w:lang w:eastAsia="en-US"/>
    </w:rPr>
  </w:style>
  <w:style w:type="paragraph" w:customStyle="1" w:styleId="711A22B024C0410E81406E775767922E1">
    <w:name w:val="711A22B024C0410E81406E775767922E1"/>
    <w:rsid w:val="004E2905"/>
    <w:rPr>
      <w:rFonts w:eastAsiaTheme="minorHAnsi"/>
      <w:lang w:eastAsia="en-US"/>
    </w:rPr>
  </w:style>
  <w:style w:type="paragraph" w:customStyle="1" w:styleId="E8E8615DA6B94732BBB6090A89B8AC181">
    <w:name w:val="E8E8615DA6B94732BBB6090A89B8AC181"/>
    <w:rsid w:val="004E2905"/>
    <w:rPr>
      <w:rFonts w:eastAsiaTheme="minorHAnsi"/>
      <w:lang w:eastAsia="en-US"/>
    </w:rPr>
  </w:style>
  <w:style w:type="paragraph" w:customStyle="1" w:styleId="71758CBE3D14459184908838914BBEE42">
    <w:name w:val="71758CBE3D14459184908838914BBEE42"/>
    <w:rsid w:val="004E2905"/>
    <w:rPr>
      <w:rFonts w:eastAsiaTheme="minorHAnsi"/>
      <w:lang w:eastAsia="en-US"/>
    </w:rPr>
  </w:style>
  <w:style w:type="paragraph" w:customStyle="1" w:styleId="DC9988F7744A4DBD9534F32CE010E7122">
    <w:name w:val="DC9988F7744A4DBD9534F32CE010E7122"/>
    <w:rsid w:val="004E2905"/>
    <w:rPr>
      <w:rFonts w:eastAsiaTheme="minorHAnsi"/>
      <w:lang w:eastAsia="en-US"/>
    </w:rPr>
  </w:style>
  <w:style w:type="paragraph" w:customStyle="1" w:styleId="58B3F5EB5AF646659BE5BDB05A65435B2">
    <w:name w:val="58B3F5EB5AF646659BE5BDB05A65435B2"/>
    <w:rsid w:val="004E2905"/>
    <w:rPr>
      <w:rFonts w:eastAsiaTheme="minorHAnsi"/>
      <w:lang w:eastAsia="en-US"/>
    </w:rPr>
  </w:style>
  <w:style w:type="paragraph" w:customStyle="1" w:styleId="45C6DC96149B435FB1019C1876DED8A92">
    <w:name w:val="45C6DC96149B435FB1019C1876DED8A92"/>
    <w:rsid w:val="004E2905"/>
    <w:rPr>
      <w:rFonts w:eastAsiaTheme="minorHAnsi"/>
      <w:lang w:eastAsia="en-US"/>
    </w:rPr>
  </w:style>
  <w:style w:type="paragraph" w:customStyle="1" w:styleId="D6095DC4EE8F4542BB5FF6EC1CA2529A2">
    <w:name w:val="D6095DC4EE8F4542BB5FF6EC1CA2529A2"/>
    <w:rsid w:val="004E2905"/>
    <w:rPr>
      <w:rFonts w:eastAsiaTheme="minorHAnsi"/>
      <w:lang w:eastAsia="en-US"/>
    </w:rPr>
  </w:style>
  <w:style w:type="paragraph" w:customStyle="1" w:styleId="711A22B024C0410E81406E775767922E2">
    <w:name w:val="711A22B024C0410E81406E775767922E2"/>
    <w:rsid w:val="004E2905"/>
    <w:rPr>
      <w:rFonts w:eastAsiaTheme="minorHAnsi"/>
      <w:lang w:eastAsia="en-US"/>
    </w:rPr>
  </w:style>
  <w:style w:type="paragraph" w:customStyle="1" w:styleId="E8E8615DA6B94732BBB6090A89B8AC182">
    <w:name w:val="E8E8615DA6B94732BBB6090A89B8AC182"/>
    <w:rsid w:val="004E2905"/>
    <w:rPr>
      <w:rFonts w:eastAsiaTheme="minorHAnsi"/>
      <w:lang w:eastAsia="en-US"/>
    </w:rPr>
  </w:style>
  <w:style w:type="paragraph" w:customStyle="1" w:styleId="71758CBE3D14459184908838914BBEE43">
    <w:name w:val="71758CBE3D14459184908838914BBEE43"/>
    <w:rsid w:val="004E2905"/>
    <w:rPr>
      <w:rFonts w:eastAsiaTheme="minorHAnsi"/>
      <w:lang w:eastAsia="en-US"/>
    </w:rPr>
  </w:style>
  <w:style w:type="paragraph" w:customStyle="1" w:styleId="DC9988F7744A4DBD9534F32CE010E7123">
    <w:name w:val="DC9988F7744A4DBD9534F32CE010E7123"/>
    <w:rsid w:val="004E2905"/>
    <w:rPr>
      <w:rFonts w:eastAsiaTheme="minorHAnsi"/>
      <w:lang w:eastAsia="en-US"/>
    </w:rPr>
  </w:style>
  <w:style w:type="paragraph" w:customStyle="1" w:styleId="58B3F5EB5AF646659BE5BDB05A65435B3">
    <w:name w:val="58B3F5EB5AF646659BE5BDB05A65435B3"/>
    <w:rsid w:val="004E2905"/>
    <w:rPr>
      <w:rFonts w:eastAsiaTheme="minorHAnsi"/>
      <w:lang w:eastAsia="en-US"/>
    </w:rPr>
  </w:style>
  <w:style w:type="paragraph" w:customStyle="1" w:styleId="45C6DC96149B435FB1019C1876DED8A93">
    <w:name w:val="45C6DC96149B435FB1019C1876DED8A93"/>
    <w:rsid w:val="004E2905"/>
    <w:rPr>
      <w:rFonts w:eastAsiaTheme="minorHAnsi"/>
      <w:lang w:eastAsia="en-US"/>
    </w:rPr>
  </w:style>
  <w:style w:type="paragraph" w:customStyle="1" w:styleId="D6095DC4EE8F4542BB5FF6EC1CA2529A3">
    <w:name w:val="D6095DC4EE8F4542BB5FF6EC1CA2529A3"/>
    <w:rsid w:val="004E2905"/>
    <w:rPr>
      <w:rFonts w:eastAsiaTheme="minorHAnsi"/>
      <w:lang w:eastAsia="en-US"/>
    </w:rPr>
  </w:style>
  <w:style w:type="paragraph" w:customStyle="1" w:styleId="711A22B024C0410E81406E775767922E3">
    <w:name w:val="711A22B024C0410E81406E775767922E3"/>
    <w:rsid w:val="004E2905"/>
    <w:rPr>
      <w:rFonts w:eastAsiaTheme="minorHAnsi"/>
      <w:lang w:eastAsia="en-US"/>
    </w:rPr>
  </w:style>
  <w:style w:type="paragraph" w:customStyle="1" w:styleId="E8E8615DA6B94732BBB6090A89B8AC183">
    <w:name w:val="E8E8615DA6B94732BBB6090A89B8AC183"/>
    <w:rsid w:val="004E2905"/>
    <w:rPr>
      <w:rFonts w:eastAsiaTheme="minorHAnsi"/>
      <w:lang w:eastAsia="en-US"/>
    </w:rPr>
  </w:style>
  <w:style w:type="paragraph" w:customStyle="1" w:styleId="C26597710C474B8A921856F8F7ECC565">
    <w:name w:val="C26597710C474B8A921856F8F7ECC565"/>
    <w:rsid w:val="004E2905"/>
    <w:rPr>
      <w:rFonts w:eastAsiaTheme="minorHAnsi"/>
      <w:lang w:eastAsia="en-US"/>
    </w:rPr>
  </w:style>
  <w:style w:type="paragraph" w:customStyle="1" w:styleId="58B3F5EB5AF646659BE5BDB05A65435B4">
    <w:name w:val="58B3F5EB5AF646659BE5BDB05A65435B4"/>
    <w:rsid w:val="004E2905"/>
    <w:rPr>
      <w:rFonts w:eastAsiaTheme="minorHAnsi"/>
      <w:lang w:eastAsia="en-US"/>
    </w:rPr>
  </w:style>
  <w:style w:type="paragraph" w:customStyle="1" w:styleId="45C6DC96149B435FB1019C1876DED8A94">
    <w:name w:val="45C6DC96149B435FB1019C1876DED8A94"/>
    <w:rsid w:val="004E2905"/>
    <w:rPr>
      <w:rFonts w:eastAsiaTheme="minorHAnsi"/>
      <w:lang w:eastAsia="en-US"/>
    </w:rPr>
  </w:style>
  <w:style w:type="paragraph" w:customStyle="1" w:styleId="D6095DC4EE8F4542BB5FF6EC1CA2529A4">
    <w:name w:val="D6095DC4EE8F4542BB5FF6EC1CA2529A4"/>
    <w:rsid w:val="004E2905"/>
    <w:rPr>
      <w:rFonts w:eastAsiaTheme="minorHAnsi"/>
      <w:lang w:eastAsia="en-US"/>
    </w:rPr>
  </w:style>
  <w:style w:type="paragraph" w:customStyle="1" w:styleId="711A22B024C0410E81406E775767922E4">
    <w:name w:val="711A22B024C0410E81406E775767922E4"/>
    <w:rsid w:val="004E2905"/>
    <w:rPr>
      <w:rFonts w:eastAsiaTheme="minorHAnsi"/>
      <w:lang w:eastAsia="en-US"/>
    </w:rPr>
  </w:style>
  <w:style w:type="paragraph" w:customStyle="1" w:styleId="E8E8615DA6B94732BBB6090A89B8AC184">
    <w:name w:val="E8E8615DA6B94732BBB6090A89B8AC184"/>
    <w:rsid w:val="004E2905"/>
    <w:rPr>
      <w:rFonts w:eastAsiaTheme="minorHAnsi"/>
      <w:lang w:eastAsia="en-US"/>
    </w:rPr>
  </w:style>
  <w:style w:type="paragraph" w:customStyle="1" w:styleId="E8E8615DA6B94732BBB6090A89B8AC185">
    <w:name w:val="E8E8615DA6B94732BBB6090A89B8AC185"/>
    <w:rsid w:val="001E110B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8A376B-0CF3-4DB6-A942-128324833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7E7F4D1D.dotm</Template>
  <TotalTime>0</TotalTime>
  <Pages>1</Pages>
  <Words>27</Words>
  <Characters>173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Progroup</Company>
  <LinksUpToDate>false</LinksUpToDate>
  <CharactersWithSpaces>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Becker Norman</dc:creator>
  <cp:lastModifiedBy>Becker Norman</cp:lastModifiedBy>
  <cp:revision>5</cp:revision>
  <dcterms:created xsi:type="dcterms:W3CDTF">2019-04-29T05:49:00Z</dcterms:created>
  <dcterms:modified xsi:type="dcterms:W3CDTF">2019-04-29T06:11:00Z</dcterms:modified>
</cp:coreProperties>
</file>